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51BD2" w14:textId="44E80346" w:rsidR="00395520" w:rsidRPr="00E36E60" w:rsidRDefault="007361A9" w:rsidP="00817AFF">
      <w:pPr>
        <w:pStyle w:val="Titel"/>
        <w:tabs>
          <w:tab w:val="left" w:pos="6946"/>
        </w:tabs>
        <w:spacing w:before="240"/>
        <w:rPr>
          <w:color w:val="auto"/>
        </w:rPr>
      </w:pPr>
      <w:r>
        <w:rPr>
          <w:color w:val="auto"/>
        </w:rPr>
        <w:t>TECHNISCHE FICHE</w:t>
      </w:r>
      <w:r w:rsidR="007F7E1E" w:rsidRPr="00E36E60">
        <w:rPr>
          <w:color w:val="auto"/>
        </w:rPr>
        <w:tab/>
      </w:r>
      <w:r w:rsidR="00CB3B92">
        <w:rPr>
          <w:color w:val="auto"/>
          <w:sz w:val="22"/>
        </w:rPr>
        <w:t>dat</w:t>
      </w:r>
      <w:r w:rsidR="00A85748">
        <w:rPr>
          <w:color w:val="auto"/>
          <w:sz w:val="22"/>
        </w:rPr>
        <w:t>E</w:t>
      </w:r>
      <w:r w:rsidR="007F7E1E" w:rsidRPr="00E36E60">
        <w:rPr>
          <w:color w:val="auto"/>
          <w:sz w:val="22"/>
        </w:rPr>
        <w:t>:</w:t>
      </w:r>
      <w:r w:rsidR="00817AFF">
        <w:rPr>
          <w:color w:val="auto"/>
          <w:sz w:val="22"/>
        </w:rPr>
        <w:t xml:space="preserve"> </w:t>
      </w:r>
      <w:r>
        <w:rPr>
          <w:color w:val="auto"/>
          <w:sz w:val="22"/>
        </w:rPr>
        <w:t>0</w:t>
      </w:r>
      <w:r w:rsidR="009F7E87">
        <w:rPr>
          <w:color w:val="auto"/>
          <w:sz w:val="22"/>
        </w:rPr>
        <w:t>7</w:t>
      </w:r>
      <w:r w:rsidR="00817AFF">
        <w:rPr>
          <w:color w:val="auto"/>
          <w:sz w:val="22"/>
        </w:rPr>
        <w:t>-</w:t>
      </w:r>
      <w:r>
        <w:rPr>
          <w:color w:val="auto"/>
          <w:sz w:val="22"/>
        </w:rPr>
        <w:t>10</w:t>
      </w:r>
      <w:r w:rsidR="00817AFF">
        <w:rPr>
          <w:color w:val="auto"/>
          <w:sz w:val="22"/>
        </w:rPr>
        <w:t>-202</w:t>
      </w:r>
      <w:r>
        <w:rPr>
          <w:color w:val="auto"/>
          <w:sz w:val="22"/>
        </w:rPr>
        <w:t>6</w:t>
      </w:r>
    </w:p>
    <w:p w14:paraId="0C992B3F" w14:textId="069D52FF" w:rsidR="00395520" w:rsidRPr="00E36E60" w:rsidRDefault="007361A9">
      <w:pPr>
        <w:pStyle w:val="kop1"/>
        <w:rPr>
          <w:b/>
          <w:bCs/>
        </w:rPr>
      </w:pPr>
      <w:r>
        <w:rPr>
          <w:b/>
          <w:bCs/>
        </w:rPr>
        <w:t>ALGEMEEN</w:t>
      </w:r>
    </w:p>
    <w:tbl>
      <w:tblPr>
        <w:tblStyle w:val="Tabelmetstatusrapport"/>
        <w:tblW w:w="3565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2977"/>
        <w:gridCol w:w="3118"/>
        <w:gridCol w:w="430"/>
      </w:tblGrid>
      <w:tr w:rsidR="004D5441" w14:paraId="57BC9499" w14:textId="0A8B5304" w:rsidTr="00880A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73"/>
          <w:jc w:val="center"/>
        </w:trPr>
        <w:tc>
          <w:tcPr>
            <w:tcW w:w="695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C6997" w14:textId="115C8928" w:rsidR="004D5441" w:rsidRPr="00DB7EDF" w:rsidRDefault="000E4ABC" w:rsidP="0028563F">
            <w:pPr>
              <w:rPr>
                <w:b/>
                <w:caps w:val="0"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093E96CB" wp14:editId="642388D8">
                  <wp:extent cx="4183380" cy="1950720"/>
                  <wp:effectExtent l="0" t="0" r="7620" b="0"/>
                  <wp:docPr id="1122035474" name="Afbeelding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6687" cy="19615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6E60" w:rsidRPr="00E36E60" w14:paraId="7F3CF91E" w14:textId="77777777" w:rsidTr="00FC59B2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425" w:type="dxa"/>
          <w:wAfter w:w="430" w:type="dxa"/>
          <w:jc w:val="center"/>
        </w:trPr>
        <w:tc>
          <w:tcPr>
            <w:tcW w:w="2977" w:type="dxa"/>
            <w:tcBorders>
              <w:top w:val="nil"/>
              <w:bottom w:val="single" w:sz="4" w:space="0" w:color="BFBFBF" w:themeColor="background1" w:themeShade="BF"/>
            </w:tcBorders>
            <w:vAlign w:val="bottom"/>
          </w:tcPr>
          <w:p w14:paraId="2512BB47" w14:textId="58B6303D" w:rsidR="004D5441" w:rsidRPr="00E36E60" w:rsidRDefault="000330D4" w:rsidP="00FC59B2">
            <w:pPr>
              <w:spacing w:before="240"/>
              <w:ind w:left="108"/>
              <w:rPr>
                <w:rFonts w:asciiTheme="majorHAnsi" w:hAnsiTheme="majorHAnsi"/>
                <w:b/>
                <w:caps/>
                <w:color w:val="auto"/>
              </w:rPr>
            </w:pPr>
            <w:r>
              <w:rPr>
                <w:rFonts w:asciiTheme="majorHAnsi" w:hAnsiTheme="majorHAnsi"/>
                <w:b/>
                <w:caps/>
                <w:color w:val="auto"/>
              </w:rPr>
              <w:t>NAAM</w:t>
            </w:r>
          </w:p>
        </w:tc>
        <w:tc>
          <w:tcPr>
            <w:tcW w:w="3118" w:type="dxa"/>
            <w:tcBorders>
              <w:top w:val="nil"/>
              <w:bottom w:val="single" w:sz="4" w:space="0" w:color="BFBFBF" w:themeColor="background1" w:themeShade="BF"/>
              <w:right w:val="nil"/>
            </w:tcBorders>
          </w:tcPr>
          <w:p w14:paraId="60CEF940" w14:textId="33C0A663" w:rsidR="004D5441" w:rsidRPr="00C82B3C" w:rsidRDefault="00D547A0" w:rsidP="00E161C9">
            <w:pPr>
              <w:spacing w:before="240"/>
              <w:ind w:left="-255" w:right="178"/>
              <w:jc w:val="right"/>
              <w:rPr>
                <w:b/>
                <w:bCs/>
                <w:color w:val="9D936F" w:themeColor="accent6"/>
                <w:sz w:val="26"/>
                <w:szCs w:val="26"/>
              </w:rPr>
            </w:pPr>
            <w:r>
              <w:rPr>
                <w:b/>
                <w:bCs/>
                <w:color w:val="9D936F" w:themeColor="accent6"/>
                <w:sz w:val="26"/>
                <w:szCs w:val="26"/>
              </w:rPr>
              <w:t xml:space="preserve">   </w:t>
            </w:r>
            <w:r w:rsidR="00727166">
              <w:rPr>
                <w:b/>
                <w:bCs/>
                <w:color w:val="9D936F" w:themeColor="accent6"/>
                <w:sz w:val="26"/>
                <w:szCs w:val="26"/>
              </w:rPr>
              <w:t>GRADINO (OLIV</w:t>
            </w:r>
            <w:r>
              <w:rPr>
                <w:b/>
                <w:bCs/>
                <w:color w:val="9D936F" w:themeColor="accent6"/>
                <w:sz w:val="26"/>
                <w:szCs w:val="26"/>
              </w:rPr>
              <w:t>O NOVO)</w:t>
            </w:r>
          </w:p>
        </w:tc>
      </w:tr>
      <w:tr w:rsidR="00E36E60" w:rsidRPr="00E36E60" w14:paraId="3B21A366" w14:textId="77777777" w:rsidTr="00880AE9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425" w:type="dxa"/>
          <w:wAfter w:w="430" w:type="dxa"/>
          <w:jc w:val="center"/>
        </w:trPr>
        <w:tc>
          <w:tcPr>
            <w:tcW w:w="297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34C01BA" w14:textId="60FF6285" w:rsidR="004D5441" w:rsidRPr="00E36E60" w:rsidRDefault="000330D4" w:rsidP="00880AE9">
            <w:pPr>
              <w:ind w:left="109"/>
              <w:rPr>
                <w:rFonts w:asciiTheme="majorHAnsi" w:hAnsiTheme="majorHAnsi"/>
                <w:b/>
                <w:caps/>
                <w:color w:val="auto"/>
              </w:rPr>
            </w:pPr>
            <w:r>
              <w:rPr>
                <w:rFonts w:asciiTheme="majorHAnsi" w:hAnsiTheme="majorHAnsi"/>
                <w:b/>
                <w:caps/>
                <w:color w:val="auto"/>
              </w:rPr>
              <w:t>OORSPRONG</w:t>
            </w:r>
          </w:p>
        </w:tc>
        <w:tc>
          <w:tcPr>
            <w:tcW w:w="311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</w:tcPr>
          <w:p w14:paraId="23CAEE38" w14:textId="6D825473" w:rsidR="004D5441" w:rsidRPr="00E36E60" w:rsidRDefault="000330D4" w:rsidP="00880AE9">
            <w:pPr>
              <w:ind w:right="178"/>
              <w:jc w:val="right"/>
              <w:rPr>
                <w:color w:val="auto"/>
                <w:lang w:val="es-PA"/>
              </w:rPr>
            </w:pPr>
            <w:r>
              <w:rPr>
                <w:color w:val="auto"/>
                <w:lang w:val="es-PA"/>
              </w:rPr>
              <w:t>EU</w:t>
            </w:r>
          </w:p>
        </w:tc>
      </w:tr>
      <w:tr w:rsidR="00E36E60" w:rsidRPr="00E36E60" w14:paraId="0547AC3B" w14:textId="77777777" w:rsidTr="00880AE9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425" w:type="dxa"/>
          <w:wAfter w:w="430" w:type="dxa"/>
          <w:jc w:val="center"/>
        </w:trPr>
        <w:tc>
          <w:tcPr>
            <w:tcW w:w="297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8EFF18A" w14:textId="7FF2C6D0" w:rsidR="004D5441" w:rsidRPr="00E36E60" w:rsidRDefault="004D5441" w:rsidP="00880AE9">
            <w:pPr>
              <w:ind w:left="109"/>
              <w:rPr>
                <w:rFonts w:asciiTheme="majorHAnsi" w:hAnsiTheme="majorHAnsi"/>
                <w:b/>
                <w:caps/>
                <w:color w:val="auto"/>
              </w:rPr>
            </w:pPr>
            <w:r w:rsidRPr="00E36E60">
              <w:rPr>
                <w:rFonts w:asciiTheme="majorHAnsi" w:hAnsiTheme="majorHAnsi"/>
                <w:b/>
                <w:caps/>
                <w:color w:val="auto"/>
              </w:rPr>
              <w:t>Ty</w:t>
            </w:r>
            <w:r w:rsidR="0013641E">
              <w:rPr>
                <w:rFonts w:asciiTheme="majorHAnsi" w:hAnsiTheme="majorHAnsi"/>
                <w:b/>
                <w:caps/>
                <w:color w:val="auto"/>
              </w:rPr>
              <w:t xml:space="preserve">Pe </w:t>
            </w:r>
            <w:r w:rsidR="000330D4">
              <w:rPr>
                <w:rFonts w:asciiTheme="majorHAnsi" w:hAnsiTheme="majorHAnsi"/>
                <w:b/>
                <w:caps/>
                <w:color w:val="auto"/>
              </w:rPr>
              <w:t>NATUURSTEEN</w:t>
            </w:r>
            <w:r w:rsidR="008F4A28">
              <w:rPr>
                <w:rFonts w:asciiTheme="majorHAnsi" w:hAnsiTheme="majorHAnsi"/>
                <w:b/>
                <w:caps/>
                <w:color w:val="auto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</w:tcPr>
          <w:p w14:paraId="61AB5779" w14:textId="5B523697" w:rsidR="004D5441" w:rsidRPr="00E36E60" w:rsidRDefault="000330D4" w:rsidP="00880AE9">
            <w:pPr>
              <w:ind w:right="178"/>
              <w:jc w:val="right"/>
              <w:rPr>
                <w:color w:val="auto"/>
              </w:rPr>
            </w:pPr>
            <w:r>
              <w:rPr>
                <w:color w:val="auto"/>
              </w:rPr>
              <w:t>Kalksteen</w:t>
            </w:r>
          </w:p>
        </w:tc>
      </w:tr>
      <w:tr w:rsidR="00E36E60" w:rsidRPr="00E36E60" w14:paraId="7E7983D3" w14:textId="77777777" w:rsidTr="006D2330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425" w:type="dxa"/>
          <w:wAfter w:w="430" w:type="dxa"/>
          <w:jc w:val="center"/>
        </w:trPr>
        <w:tc>
          <w:tcPr>
            <w:tcW w:w="297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597705F" w14:textId="3BFFD476" w:rsidR="004D5441" w:rsidRPr="00E36E60" w:rsidRDefault="000330D4" w:rsidP="00880AE9">
            <w:pPr>
              <w:ind w:left="109"/>
              <w:rPr>
                <w:rFonts w:asciiTheme="majorHAnsi" w:hAnsiTheme="majorHAnsi"/>
                <w:b/>
                <w:caps/>
                <w:color w:val="auto"/>
              </w:rPr>
            </w:pPr>
            <w:r>
              <w:rPr>
                <w:rFonts w:asciiTheme="majorHAnsi" w:hAnsiTheme="majorHAnsi"/>
                <w:b/>
                <w:caps/>
                <w:color w:val="auto"/>
              </w:rPr>
              <w:t xml:space="preserve">KLEUR                  </w:t>
            </w:r>
          </w:p>
        </w:tc>
        <w:tc>
          <w:tcPr>
            <w:tcW w:w="311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</w:tcPr>
          <w:p w14:paraId="34320869" w14:textId="6C7DACB6" w:rsidR="004D5441" w:rsidRPr="00E36E60" w:rsidRDefault="006C5912" w:rsidP="00880AE9">
            <w:pPr>
              <w:ind w:right="178"/>
              <w:jc w:val="right"/>
              <w:rPr>
                <w:color w:val="auto"/>
              </w:rPr>
            </w:pPr>
            <w:r>
              <w:rPr>
                <w:color w:val="auto"/>
              </w:rPr>
              <w:t xml:space="preserve">Crème </w:t>
            </w:r>
            <w:r w:rsidR="000330D4">
              <w:rPr>
                <w:color w:val="auto"/>
              </w:rPr>
              <w:t>Beige</w:t>
            </w:r>
          </w:p>
        </w:tc>
      </w:tr>
    </w:tbl>
    <w:p w14:paraId="6E8639DF" w14:textId="164FAC98" w:rsidR="00395520" w:rsidRPr="00E36E60" w:rsidRDefault="00D46DEE">
      <w:pPr>
        <w:pStyle w:val="kop1"/>
        <w:rPr>
          <w:b/>
          <w:bCs/>
        </w:rPr>
      </w:pPr>
      <w:r>
        <w:rPr>
          <w:b/>
          <w:bCs/>
        </w:rPr>
        <w:t>OMSCHRIJVING</w:t>
      </w:r>
    </w:p>
    <w:p w14:paraId="0B9AC10E" w14:textId="01541500" w:rsidR="0057597F" w:rsidRPr="00B17A74" w:rsidRDefault="00F629CB" w:rsidP="002208AB">
      <w:pPr>
        <w:rPr>
          <w:color w:val="auto"/>
          <w:lang w:val="nl-BE"/>
        </w:rPr>
      </w:pPr>
      <w:r w:rsidRPr="00B17A74">
        <w:rPr>
          <w:b/>
          <w:bCs/>
          <w:color w:val="auto"/>
          <w:lang w:val="nl-BE"/>
        </w:rPr>
        <w:t xml:space="preserve">   </w:t>
      </w:r>
      <w:proofErr w:type="spellStart"/>
      <w:r w:rsidR="0028563F" w:rsidRPr="00B17A74">
        <w:rPr>
          <w:b/>
          <w:bCs/>
          <w:color w:val="auto"/>
          <w:lang w:val="nl-BE"/>
        </w:rPr>
        <w:t>Gradino</w:t>
      </w:r>
      <w:proofErr w:type="spellEnd"/>
      <w:r w:rsidR="0028563F" w:rsidRPr="00B17A74">
        <w:rPr>
          <w:b/>
          <w:bCs/>
          <w:color w:val="auto"/>
          <w:lang w:val="nl-BE"/>
        </w:rPr>
        <w:t xml:space="preserve"> (</w:t>
      </w:r>
      <w:proofErr w:type="spellStart"/>
      <w:r w:rsidR="0028563F" w:rsidRPr="00B17A74">
        <w:rPr>
          <w:b/>
          <w:bCs/>
          <w:color w:val="auto"/>
          <w:lang w:val="nl-BE"/>
        </w:rPr>
        <w:t>Olivo</w:t>
      </w:r>
      <w:proofErr w:type="spellEnd"/>
      <w:r w:rsidR="0028563F" w:rsidRPr="00B17A74">
        <w:rPr>
          <w:b/>
          <w:bCs/>
          <w:color w:val="auto"/>
          <w:lang w:val="nl-BE"/>
        </w:rPr>
        <w:t xml:space="preserve"> Novo) is </w:t>
      </w:r>
      <w:r w:rsidR="00B17A74" w:rsidRPr="00B17A74">
        <w:rPr>
          <w:b/>
          <w:bCs/>
          <w:color w:val="auto"/>
          <w:lang w:val="nl-BE"/>
        </w:rPr>
        <w:t>een crème beige kalk</w:t>
      </w:r>
      <w:r w:rsidR="00B17A74">
        <w:rPr>
          <w:b/>
          <w:bCs/>
          <w:color w:val="auto"/>
          <w:lang w:val="nl-BE"/>
        </w:rPr>
        <w:t xml:space="preserve">steen uit Portugal. </w:t>
      </w:r>
    </w:p>
    <w:p w14:paraId="170CCA20" w14:textId="0EC15A2E" w:rsidR="00395520" w:rsidRPr="00E36E60" w:rsidRDefault="0013004A">
      <w:pPr>
        <w:pStyle w:val="kop1"/>
        <w:rPr>
          <w:b/>
          <w:bCs/>
        </w:rPr>
      </w:pPr>
      <w:r>
        <w:rPr>
          <w:b/>
          <w:bCs/>
        </w:rPr>
        <w:t>TECHNISCHE KENMERKEN</w:t>
      </w:r>
    </w:p>
    <w:tbl>
      <w:tblPr>
        <w:tblStyle w:val="Tabelmetstatusrapport"/>
        <w:tblW w:w="9781" w:type="dxa"/>
        <w:tblLayout w:type="fixed"/>
        <w:tblLook w:val="04A0" w:firstRow="1" w:lastRow="0" w:firstColumn="1" w:lastColumn="0" w:noHBand="0" w:noVBand="1"/>
      </w:tblPr>
      <w:tblGrid>
        <w:gridCol w:w="3402"/>
        <w:gridCol w:w="1701"/>
        <w:gridCol w:w="759"/>
        <w:gridCol w:w="517"/>
        <w:gridCol w:w="425"/>
        <w:gridCol w:w="851"/>
        <w:gridCol w:w="759"/>
        <w:gridCol w:w="1367"/>
      </w:tblGrid>
      <w:tr w:rsidR="00E36E60" w:rsidRPr="00E36E60" w14:paraId="5FF5227C" w14:textId="77777777" w:rsidTr="000823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402" w:type="dxa"/>
            <w:tcBorders>
              <w:top w:val="nil"/>
              <w:bottom w:val="single" w:sz="4" w:space="0" w:color="BFBFBF" w:themeColor="background1" w:themeShade="BF"/>
            </w:tcBorders>
            <w:vAlign w:val="center"/>
          </w:tcPr>
          <w:p w14:paraId="50087069" w14:textId="5D2E5ADF" w:rsidR="00E34BD3" w:rsidRPr="00E36E60" w:rsidRDefault="00D84CEC" w:rsidP="00043926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ESSENTIële kenmerken</w:t>
            </w:r>
          </w:p>
        </w:tc>
        <w:tc>
          <w:tcPr>
            <w:tcW w:w="1701" w:type="dxa"/>
            <w:tcBorders>
              <w:top w:val="nil"/>
              <w:bottom w:val="single" w:sz="4" w:space="0" w:color="BFBFBF" w:themeColor="background1" w:themeShade="BF"/>
            </w:tcBorders>
            <w:vAlign w:val="center"/>
          </w:tcPr>
          <w:p w14:paraId="6ECD57D0" w14:textId="3BB47840" w:rsidR="00E34BD3" w:rsidRPr="00E36E60" w:rsidRDefault="00A02CD2" w:rsidP="00043926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normen</w:t>
            </w:r>
          </w:p>
        </w:tc>
        <w:tc>
          <w:tcPr>
            <w:tcW w:w="4678" w:type="dxa"/>
            <w:gridSpan w:val="6"/>
            <w:tcBorders>
              <w:top w:val="nil"/>
              <w:bottom w:val="single" w:sz="4" w:space="0" w:color="BFBFBF" w:themeColor="background1" w:themeShade="BF"/>
            </w:tcBorders>
            <w:vAlign w:val="center"/>
          </w:tcPr>
          <w:p w14:paraId="7FA1CEB4" w14:textId="12D7ADFD" w:rsidR="00A02CD2" w:rsidRPr="00A02CD2" w:rsidRDefault="00A02CD2" w:rsidP="00A02CD2">
            <w:pPr>
              <w:jc w:val="center"/>
              <w:rPr>
                <w:b/>
                <w:caps w:val="0"/>
                <w:color w:val="auto"/>
              </w:rPr>
            </w:pPr>
            <w:r>
              <w:rPr>
                <w:b/>
                <w:color w:val="auto"/>
              </w:rPr>
              <w:t>PRESTATIES</w:t>
            </w:r>
          </w:p>
        </w:tc>
      </w:tr>
      <w:tr w:rsidR="00E36E60" w:rsidRPr="00E36E60" w14:paraId="6BFCC618" w14:textId="77777777" w:rsidTr="00082373">
        <w:tc>
          <w:tcPr>
            <w:tcW w:w="340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20B69D9" w14:textId="77777777" w:rsidR="00E34BD3" w:rsidRPr="00E36E60" w:rsidRDefault="00E34BD3" w:rsidP="00A0090D">
            <w:pPr>
              <w:rPr>
                <w:b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AE858BE" w14:textId="77777777" w:rsidR="00E34BD3" w:rsidRPr="00E36E60" w:rsidRDefault="00E34BD3" w:rsidP="00043926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75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EA11944" w14:textId="7DED1121" w:rsidR="00E34BD3" w:rsidRPr="00E36E60" w:rsidRDefault="00D84CEC" w:rsidP="00043926">
            <w:pPr>
              <w:jc w:val="center"/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>Gem</w:t>
            </w:r>
            <w:r w:rsidR="00E34BD3" w:rsidRPr="00E36E60">
              <w:rPr>
                <w:color w:val="auto"/>
                <w:sz w:val="18"/>
              </w:rPr>
              <w:t>.</w:t>
            </w:r>
          </w:p>
        </w:tc>
        <w:tc>
          <w:tcPr>
            <w:tcW w:w="942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45A4B2D6" w14:textId="3E4C1571" w:rsidR="00E34BD3" w:rsidRPr="00E36E60" w:rsidRDefault="00D25E7C" w:rsidP="00043926">
            <w:pPr>
              <w:jc w:val="center"/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 xml:space="preserve">         </w:t>
            </w:r>
            <w:r w:rsidR="00E34BD3" w:rsidRPr="00E36E60">
              <w:rPr>
                <w:color w:val="auto"/>
                <w:sz w:val="18"/>
              </w:rPr>
              <w:t>σ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2A63B172" w14:textId="4753A1A6" w:rsidR="00E34BD3" w:rsidRPr="00E36E60" w:rsidRDefault="00E34BD3" w:rsidP="00043926">
            <w:pPr>
              <w:jc w:val="center"/>
              <w:rPr>
                <w:color w:val="auto"/>
                <w:sz w:val="18"/>
              </w:rPr>
            </w:pPr>
            <w:r w:rsidRPr="00E36E60">
              <w:rPr>
                <w:color w:val="auto"/>
                <w:sz w:val="18"/>
              </w:rPr>
              <w:t>E-</w:t>
            </w:r>
          </w:p>
        </w:tc>
        <w:tc>
          <w:tcPr>
            <w:tcW w:w="75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5221ACED" w14:textId="196AE145" w:rsidR="00E34BD3" w:rsidRPr="00E36E60" w:rsidRDefault="00E34BD3" w:rsidP="00043926">
            <w:pPr>
              <w:jc w:val="center"/>
              <w:rPr>
                <w:color w:val="auto"/>
                <w:sz w:val="18"/>
              </w:rPr>
            </w:pPr>
            <w:r w:rsidRPr="00E36E60">
              <w:rPr>
                <w:color w:val="auto"/>
                <w:sz w:val="18"/>
              </w:rPr>
              <w:t>E+</w:t>
            </w:r>
          </w:p>
        </w:tc>
        <w:tc>
          <w:tcPr>
            <w:tcW w:w="136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364FA79C" w14:textId="0BA02DCA" w:rsidR="00E34BD3" w:rsidRPr="00E36E60" w:rsidRDefault="00A02CD2" w:rsidP="00043926">
            <w:pPr>
              <w:jc w:val="center"/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>Eenheid</w:t>
            </w:r>
          </w:p>
        </w:tc>
      </w:tr>
      <w:tr w:rsidR="00E36E60" w:rsidRPr="00E36E60" w14:paraId="0E59FCE3" w14:textId="77777777" w:rsidTr="00082373">
        <w:tc>
          <w:tcPr>
            <w:tcW w:w="340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7077DAC" w14:textId="7A62CAAF" w:rsidR="00E34BD3" w:rsidRPr="00E36E60" w:rsidRDefault="0013004A" w:rsidP="00043926">
            <w:pPr>
              <w:rPr>
                <w:color w:val="auto"/>
              </w:rPr>
            </w:pPr>
            <w:r>
              <w:rPr>
                <w:rFonts w:asciiTheme="majorHAnsi" w:hAnsiTheme="majorHAnsi"/>
                <w:caps/>
                <w:color w:val="auto"/>
              </w:rPr>
              <w:t>PETRO</w:t>
            </w:r>
            <w:r w:rsidR="00991B3D">
              <w:rPr>
                <w:rFonts w:asciiTheme="majorHAnsi" w:hAnsiTheme="majorHAnsi"/>
                <w:caps/>
                <w:color w:val="auto"/>
              </w:rPr>
              <w:t>GRAFISCHE ANALYSE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3961B03D" w14:textId="765711E2" w:rsidR="00E34BD3" w:rsidRPr="00E36E60" w:rsidRDefault="00E34BD3" w:rsidP="00043926">
            <w:pPr>
              <w:jc w:val="center"/>
              <w:rPr>
                <w:color w:val="auto"/>
              </w:rPr>
            </w:pPr>
          </w:p>
        </w:tc>
        <w:tc>
          <w:tcPr>
            <w:tcW w:w="3311" w:type="dxa"/>
            <w:gridSpan w:val="5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688B710" w14:textId="7BB737FC" w:rsidR="00E34BD3" w:rsidRPr="00E36E60" w:rsidRDefault="002D5FC3" w:rsidP="00043926">
            <w:pPr>
              <w:jc w:val="center"/>
              <w:rPr>
                <w:color w:val="auto"/>
                <w:lang w:val="it-IT"/>
              </w:rPr>
            </w:pPr>
            <w:r>
              <w:rPr>
                <w:color w:val="auto"/>
                <w:lang w:val="it-IT"/>
              </w:rPr>
              <w:t>Kalksteen</w:t>
            </w:r>
          </w:p>
        </w:tc>
        <w:tc>
          <w:tcPr>
            <w:tcW w:w="136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C6AAC40" w14:textId="77777777" w:rsidR="00E34BD3" w:rsidRPr="00E36E60" w:rsidRDefault="00E34BD3" w:rsidP="00043926">
            <w:pPr>
              <w:jc w:val="center"/>
              <w:rPr>
                <w:color w:val="auto"/>
                <w:lang w:val="it-IT"/>
              </w:rPr>
            </w:pPr>
          </w:p>
        </w:tc>
      </w:tr>
      <w:tr w:rsidR="00926828" w:rsidRPr="00E36E60" w14:paraId="4659A838" w14:textId="77777777" w:rsidTr="00D25E7C">
        <w:tc>
          <w:tcPr>
            <w:tcW w:w="340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2D473FBF" w14:textId="090D421E" w:rsidR="00926828" w:rsidRPr="00E36E60" w:rsidRDefault="00991B3D" w:rsidP="00043926">
            <w:pPr>
              <w:rPr>
                <w:rFonts w:asciiTheme="majorHAnsi" w:hAnsiTheme="majorHAnsi"/>
                <w:caps/>
                <w:color w:val="auto"/>
              </w:rPr>
            </w:pPr>
            <w:r>
              <w:rPr>
                <w:rFonts w:asciiTheme="majorHAnsi" w:hAnsiTheme="majorHAnsi"/>
                <w:caps/>
                <w:color w:val="auto"/>
              </w:rPr>
              <w:t>SCHIJNBARE VOLUMIEKE MASSA</w:t>
            </w:r>
          </w:p>
        </w:tc>
        <w:tc>
          <w:tcPr>
            <w:tcW w:w="1701" w:type="dxa"/>
            <w:vMerge w:val="restart"/>
            <w:tcBorders>
              <w:top w:val="single" w:sz="4" w:space="0" w:color="BFBFBF" w:themeColor="background1" w:themeShade="BF"/>
              <w:right w:val="dashed" w:sz="4" w:space="0" w:color="BFBFBF" w:themeColor="background1" w:themeShade="BF"/>
            </w:tcBorders>
            <w:vAlign w:val="center"/>
          </w:tcPr>
          <w:p w14:paraId="7CEF80E5" w14:textId="3640635A" w:rsidR="00926828" w:rsidRPr="00E36E60" w:rsidRDefault="00926828" w:rsidP="00E3309E">
            <w:pPr>
              <w:jc w:val="center"/>
              <w:rPr>
                <w:color w:val="auto"/>
              </w:rPr>
            </w:pPr>
            <w:r w:rsidRPr="00E36E60">
              <w:rPr>
                <w:color w:val="auto"/>
              </w:rPr>
              <w:t>EN 1936</w:t>
            </w:r>
            <w:r w:rsidR="00F326ED">
              <w:rPr>
                <w:color w:val="auto"/>
              </w:rPr>
              <w:t>:2006</w:t>
            </w:r>
          </w:p>
        </w:tc>
        <w:tc>
          <w:tcPr>
            <w:tcW w:w="1276" w:type="dxa"/>
            <w:gridSpan w:val="2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  <w:vAlign w:val="center"/>
          </w:tcPr>
          <w:p w14:paraId="7CBE70A6" w14:textId="24EEB3EE" w:rsidR="00926828" w:rsidRPr="00E36E60" w:rsidRDefault="00C921FB" w:rsidP="00043926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2220</w:t>
            </w:r>
          </w:p>
        </w:tc>
        <w:tc>
          <w:tcPr>
            <w:tcW w:w="425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  <w:vAlign w:val="center"/>
          </w:tcPr>
          <w:p w14:paraId="6CEF7C79" w14:textId="2D1E27EC" w:rsidR="00926828" w:rsidRPr="00E36E60" w:rsidRDefault="00926828" w:rsidP="00043926">
            <w:pPr>
              <w:jc w:val="center"/>
              <w:rPr>
                <w:color w:val="auto"/>
              </w:rPr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  <w:vAlign w:val="center"/>
          </w:tcPr>
          <w:p w14:paraId="576B3832" w14:textId="6D0545B1" w:rsidR="00926828" w:rsidRPr="00E36E60" w:rsidRDefault="00926828" w:rsidP="00043926">
            <w:pPr>
              <w:jc w:val="center"/>
              <w:rPr>
                <w:color w:val="auto"/>
              </w:rPr>
            </w:pPr>
          </w:p>
        </w:tc>
        <w:tc>
          <w:tcPr>
            <w:tcW w:w="759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  <w:vAlign w:val="center"/>
          </w:tcPr>
          <w:p w14:paraId="18EBC062" w14:textId="674EAB74" w:rsidR="00926828" w:rsidRPr="00E36E60" w:rsidRDefault="00926828" w:rsidP="00043926">
            <w:pPr>
              <w:jc w:val="center"/>
              <w:rPr>
                <w:color w:val="auto"/>
              </w:rPr>
            </w:pPr>
          </w:p>
        </w:tc>
        <w:tc>
          <w:tcPr>
            <w:tcW w:w="1367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28428588" w14:textId="4130FB54" w:rsidR="00926828" w:rsidRPr="00E36E60" w:rsidRDefault="00926828" w:rsidP="00043926">
            <w:pPr>
              <w:jc w:val="center"/>
              <w:rPr>
                <w:color w:val="auto"/>
              </w:rPr>
            </w:pPr>
            <w:r w:rsidRPr="00E36E60">
              <w:rPr>
                <w:color w:val="auto"/>
              </w:rPr>
              <w:t>Kg/m³</w:t>
            </w:r>
          </w:p>
        </w:tc>
      </w:tr>
      <w:tr w:rsidR="00926828" w:rsidRPr="00E36E60" w14:paraId="25CF41BF" w14:textId="77777777" w:rsidTr="00D25E7C">
        <w:tc>
          <w:tcPr>
            <w:tcW w:w="340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72DAA3D7" w14:textId="6204706B" w:rsidR="00926828" w:rsidRPr="00BD259C" w:rsidRDefault="00991B3D" w:rsidP="00043926">
            <w:pPr>
              <w:rPr>
                <w:rFonts w:asciiTheme="majorHAnsi" w:hAnsiTheme="majorHAnsi"/>
                <w:caps/>
                <w:color w:val="auto"/>
              </w:rPr>
            </w:pPr>
            <w:r>
              <w:rPr>
                <w:rFonts w:asciiTheme="majorHAnsi" w:hAnsiTheme="majorHAnsi"/>
                <w:caps/>
                <w:color w:val="auto"/>
              </w:rPr>
              <w:t>POREUSHEID</w:t>
            </w:r>
          </w:p>
        </w:tc>
        <w:tc>
          <w:tcPr>
            <w:tcW w:w="1701" w:type="dxa"/>
            <w:vMerge/>
            <w:tcBorders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  <w:vAlign w:val="center"/>
          </w:tcPr>
          <w:p w14:paraId="48CC6E42" w14:textId="77777777" w:rsidR="00926828" w:rsidRPr="00E36E60" w:rsidRDefault="00926828" w:rsidP="00E3309E">
            <w:pPr>
              <w:jc w:val="center"/>
              <w:rPr>
                <w:color w:val="auto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  <w:vAlign w:val="center"/>
          </w:tcPr>
          <w:p w14:paraId="65AEBD41" w14:textId="63CC3BF4" w:rsidR="00926828" w:rsidRDefault="00ED19B2" w:rsidP="00043926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15,50</w:t>
            </w:r>
          </w:p>
        </w:tc>
        <w:tc>
          <w:tcPr>
            <w:tcW w:w="425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  <w:vAlign w:val="center"/>
          </w:tcPr>
          <w:p w14:paraId="7B9F5A4D" w14:textId="6B0F212B" w:rsidR="00926828" w:rsidRPr="00E36E60" w:rsidRDefault="00926828" w:rsidP="00043926">
            <w:pPr>
              <w:jc w:val="center"/>
              <w:rPr>
                <w:color w:val="auto"/>
              </w:rPr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  <w:vAlign w:val="center"/>
          </w:tcPr>
          <w:p w14:paraId="2B582732" w14:textId="77777777" w:rsidR="00926828" w:rsidRPr="00E36E60" w:rsidRDefault="00926828" w:rsidP="00043926">
            <w:pPr>
              <w:jc w:val="center"/>
              <w:rPr>
                <w:color w:val="auto"/>
              </w:rPr>
            </w:pPr>
          </w:p>
        </w:tc>
        <w:tc>
          <w:tcPr>
            <w:tcW w:w="759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  <w:vAlign w:val="center"/>
          </w:tcPr>
          <w:p w14:paraId="6FE4804E" w14:textId="77777777" w:rsidR="00926828" w:rsidRPr="00E36E60" w:rsidRDefault="00926828" w:rsidP="00043926">
            <w:pPr>
              <w:jc w:val="center"/>
              <w:rPr>
                <w:color w:val="auto"/>
              </w:rPr>
            </w:pPr>
          </w:p>
        </w:tc>
        <w:tc>
          <w:tcPr>
            <w:tcW w:w="1367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2C1B13B1" w14:textId="13D26D4C" w:rsidR="00926828" w:rsidRPr="00E36E60" w:rsidRDefault="00926828" w:rsidP="00043926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% </w:t>
            </w:r>
          </w:p>
        </w:tc>
      </w:tr>
      <w:tr w:rsidR="009A2228" w:rsidRPr="00E36E60" w14:paraId="683D0B75" w14:textId="77777777" w:rsidTr="00D25E7C">
        <w:tc>
          <w:tcPr>
            <w:tcW w:w="340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73B5F451" w14:textId="6C78B92C" w:rsidR="009A2228" w:rsidRPr="007361A9" w:rsidRDefault="00D135B5" w:rsidP="009A2228">
            <w:pPr>
              <w:rPr>
                <w:rFonts w:asciiTheme="majorHAnsi" w:hAnsiTheme="majorHAnsi"/>
                <w:caps/>
                <w:color w:val="auto"/>
                <w:lang w:val="pt-BR"/>
              </w:rPr>
            </w:pPr>
            <w:r>
              <w:rPr>
                <w:rFonts w:asciiTheme="majorHAnsi" w:hAnsiTheme="majorHAnsi"/>
                <w:caps/>
                <w:color w:val="auto"/>
                <w:lang w:val="pt-BR"/>
              </w:rPr>
              <w:t xml:space="preserve">WATEROPNAME ONDER </w:t>
            </w:r>
            <w:r w:rsidR="001F49B6">
              <w:rPr>
                <w:rFonts w:asciiTheme="majorHAnsi" w:hAnsiTheme="majorHAnsi"/>
                <w:caps/>
                <w:color w:val="auto"/>
                <w:lang w:val="pt-BR"/>
              </w:rPr>
              <w:t>ATMOSFERISCHE DRUK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right w:val="dashed" w:sz="4" w:space="0" w:color="BFBFBF" w:themeColor="background1" w:themeShade="BF"/>
            </w:tcBorders>
            <w:vAlign w:val="center"/>
          </w:tcPr>
          <w:p w14:paraId="2C20187B" w14:textId="47E85C5F" w:rsidR="009A2228" w:rsidRPr="00E36E60" w:rsidRDefault="009A2228" w:rsidP="009A2228">
            <w:pPr>
              <w:jc w:val="center"/>
              <w:rPr>
                <w:color w:val="auto"/>
              </w:rPr>
            </w:pPr>
            <w:r w:rsidRPr="00E36E60">
              <w:rPr>
                <w:color w:val="auto"/>
              </w:rPr>
              <w:t>EN 1</w:t>
            </w:r>
            <w:r w:rsidR="00682059">
              <w:rPr>
                <w:color w:val="auto"/>
              </w:rPr>
              <w:t>3755</w:t>
            </w:r>
            <w:r w:rsidR="00337D8D">
              <w:rPr>
                <w:color w:val="auto"/>
              </w:rPr>
              <w:t>:2008</w:t>
            </w:r>
          </w:p>
        </w:tc>
        <w:tc>
          <w:tcPr>
            <w:tcW w:w="1276" w:type="dxa"/>
            <w:gridSpan w:val="2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  <w:vAlign w:val="center"/>
          </w:tcPr>
          <w:p w14:paraId="086BFF2D" w14:textId="45F9E5F0" w:rsidR="009A2228" w:rsidRPr="00E36E60" w:rsidRDefault="00337D8D" w:rsidP="009A2228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7,40</w:t>
            </w:r>
          </w:p>
        </w:tc>
        <w:tc>
          <w:tcPr>
            <w:tcW w:w="425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  <w:vAlign w:val="center"/>
          </w:tcPr>
          <w:p w14:paraId="09FA4D12" w14:textId="2B85BA51" w:rsidR="009A2228" w:rsidRPr="00E36E60" w:rsidRDefault="009A2228" w:rsidP="009A2228">
            <w:pPr>
              <w:jc w:val="center"/>
              <w:rPr>
                <w:color w:val="auto"/>
              </w:rPr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  <w:vAlign w:val="center"/>
          </w:tcPr>
          <w:p w14:paraId="29A4236B" w14:textId="00A20BB4" w:rsidR="009A2228" w:rsidRPr="00E36E60" w:rsidRDefault="009A2228" w:rsidP="009A2228">
            <w:pPr>
              <w:jc w:val="center"/>
              <w:rPr>
                <w:color w:val="auto"/>
              </w:rPr>
            </w:pPr>
          </w:p>
        </w:tc>
        <w:tc>
          <w:tcPr>
            <w:tcW w:w="759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  <w:vAlign w:val="center"/>
          </w:tcPr>
          <w:p w14:paraId="3A1E4DCB" w14:textId="2CAE57EC" w:rsidR="009A2228" w:rsidRPr="00E36E60" w:rsidRDefault="009A2228" w:rsidP="009A2228">
            <w:pPr>
              <w:jc w:val="center"/>
              <w:rPr>
                <w:color w:val="auto"/>
              </w:rPr>
            </w:pPr>
          </w:p>
        </w:tc>
        <w:tc>
          <w:tcPr>
            <w:tcW w:w="1367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5F118D86" w14:textId="06AAE5FC" w:rsidR="009A2228" w:rsidRPr="00E36E60" w:rsidRDefault="00337D8D" w:rsidP="009A2228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%</w:t>
            </w:r>
          </w:p>
        </w:tc>
      </w:tr>
      <w:tr w:rsidR="00F36A1D" w:rsidRPr="00E36E60" w14:paraId="4658D0E6" w14:textId="77777777" w:rsidTr="00D25E7C">
        <w:tc>
          <w:tcPr>
            <w:tcW w:w="340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74A39A52" w14:textId="47D147D5" w:rsidR="00F36A1D" w:rsidRPr="00E36E60" w:rsidRDefault="001F49B6" w:rsidP="009A2228">
            <w:pPr>
              <w:rPr>
                <w:rFonts w:asciiTheme="majorHAnsi" w:hAnsiTheme="majorHAnsi"/>
                <w:caps/>
                <w:color w:val="auto"/>
              </w:rPr>
            </w:pPr>
            <w:r>
              <w:rPr>
                <w:rFonts w:asciiTheme="majorHAnsi" w:hAnsiTheme="majorHAnsi"/>
                <w:caps/>
                <w:color w:val="auto"/>
              </w:rPr>
              <w:t>BUIGSTERKTE</w:t>
            </w:r>
          </w:p>
        </w:tc>
        <w:tc>
          <w:tcPr>
            <w:tcW w:w="1701" w:type="dxa"/>
            <w:tcBorders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  <w:vAlign w:val="center"/>
          </w:tcPr>
          <w:p w14:paraId="436421C4" w14:textId="477E73FD" w:rsidR="00F36A1D" w:rsidRPr="00E36E60" w:rsidRDefault="00F36A1D" w:rsidP="009A2228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EN 1237</w:t>
            </w:r>
            <w:r w:rsidR="00682059">
              <w:rPr>
                <w:color w:val="auto"/>
              </w:rPr>
              <w:t>2</w:t>
            </w:r>
            <w:r w:rsidR="00082373">
              <w:rPr>
                <w:color w:val="auto"/>
              </w:rPr>
              <w:t>:2006</w:t>
            </w:r>
          </w:p>
        </w:tc>
        <w:tc>
          <w:tcPr>
            <w:tcW w:w="1276" w:type="dxa"/>
            <w:gridSpan w:val="2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  <w:vAlign w:val="center"/>
          </w:tcPr>
          <w:p w14:paraId="73703E48" w14:textId="1B16D45B" w:rsidR="00F90741" w:rsidRDefault="00082373" w:rsidP="009A2228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7,2</w:t>
            </w:r>
          </w:p>
        </w:tc>
        <w:tc>
          <w:tcPr>
            <w:tcW w:w="2035" w:type="dxa"/>
            <w:gridSpan w:val="3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  <w:vAlign w:val="center"/>
          </w:tcPr>
          <w:p w14:paraId="3B72581F" w14:textId="17C1F0C2" w:rsidR="00F36A1D" w:rsidRPr="00E36E60" w:rsidRDefault="00F36A1D" w:rsidP="009A2228">
            <w:pPr>
              <w:jc w:val="center"/>
              <w:rPr>
                <w:color w:val="auto"/>
              </w:rPr>
            </w:pPr>
          </w:p>
        </w:tc>
        <w:tc>
          <w:tcPr>
            <w:tcW w:w="1367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2CAB6545" w14:textId="2F9E6179" w:rsidR="00F90741" w:rsidRPr="00E36E60" w:rsidRDefault="00603CB9" w:rsidP="00603CB9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MPa</w:t>
            </w:r>
          </w:p>
        </w:tc>
      </w:tr>
      <w:tr w:rsidR="009A2228" w:rsidRPr="00E36E60" w14:paraId="1371B3A2" w14:textId="77777777" w:rsidTr="00D25E7C">
        <w:tc>
          <w:tcPr>
            <w:tcW w:w="340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58DD4394" w14:textId="14C5F19B" w:rsidR="009A2228" w:rsidRPr="00E36E60" w:rsidRDefault="001F49B6" w:rsidP="009A2228">
            <w:pPr>
              <w:rPr>
                <w:rFonts w:asciiTheme="majorHAnsi" w:hAnsiTheme="majorHAnsi"/>
                <w:caps/>
                <w:color w:val="auto"/>
              </w:rPr>
            </w:pPr>
            <w:r>
              <w:rPr>
                <w:rFonts w:asciiTheme="majorHAnsi" w:hAnsiTheme="majorHAnsi"/>
                <w:caps/>
                <w:color w:val="auto"/>
              </w:rPr>
              <w:t>VERANKERINGSWEERSTAND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  <w:vAlign w:val="center"/>
          </w:tcPr>
          <w:p w14:paraId="3B767CCD" w14:textId="03E42C95" w:rsidR="009A2228" w:rsidRPr="00E36E60" w:rsidRDefault="00ED529C" w:rsidP="009A2228">
            <w:pPr>
              <w:jc w:val="center"/>
              <w:rPr>
                <w:color w:val="auto"/>
              </w:rPr>
            </w:pPr>
            <w:r w:rsidRPr="00ED529C">
              <w:rPr>
                <w:color w:val="auto"/>
              </w:rPr>
              <w:t>EN 13364:2001</w:t>
            </w:r>
          </w:p>
        </w:tc>
        <w:tc>
          <w:tcPr>
            <w:tcW w:w="1276" w:type="dxa"/>
            <w:gridSpan w:val="2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  <w:vAlign w:val="center"/>
          </w:tcPr>
          <w:p w14:paraId="4B9E9DDD" w14:textId="7DD68AA2" w:rsidR="009A2228" w:rsidRPr="00E36E60" w:rsidRDefault="008715EE" w:rsidP="009A2228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800</w:t>
            </w:r>
          </w:p>
        </w:tc>
        <w:tc>
          <w:tcPr>
            <w:tcW w:w="425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  <w:vAlign w:val="center"/>
          </w:tcPr>
          <w:p w14:paraId="1F1AF583" w14:textId="27A86F57" w:rsidR="009A2228" w:rsidRPr="00E36E60" w:rsidRDefault="009A2228" w:rsidP="009A2228">
            <w:pPr>
              <w:jc w:val="center"/>
              <w:rPr>
                <w:color w:val="auto"/>
              </w:rPr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  <w:vAlign w:val="center"/>
          </w:tcPr>
          <w:p w14:paraId="68496E57" w14:textId="246B34EE" w:rsidR="009A2228" w:rsidRPr="00E36E60" w:rsidRDefault="009A2228" w:rsidP="009A2228">
            <w:pPr>
              <w:jc w:val="center"/>
              <w:rPr>
                <w:color w:val="auto"/>
              </w:rPr>
            </w:pPr>
          </w:p>
        </w:tc>
        <w:tc>
          <w:tcPr>
            <w:tcW w:w="759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  <w:vAlign w:val="center"/>
          </w:tcPr>
          <w:p w14:paraId="641AF1F2" w14:textId="3FDA5A10" w:rsidR="009A2228" w:rsidRPr="00E36E60" w:rsidRDefault="009A2228" w:rsidP="009A2228">
            <w:pPr>
              <w:jc w:val="center"/>
              <w:rPr>
                <w:color w:val="auto"/>
              </w:rPr>
            </w:pPr>
          </w:p>
        </w:tc>
        <w:tc>
          <w:tcPr>
            <w:tcW w:w="1367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54C8862D" w14:textId="02D07FE8" w:rsidR="009A2228" w:rsidRPr="00E36E60" w:rsidRDefault="00603CB9" w:rsidP="009A2228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N</w:t>
            </w:r>
          </w:p>
        </w:tc>
      </w:tr>
      <w:tr w:rsidR="009A2228" w:rsidRPr="00E36E60" w14:paraId="479738ED" w14:textId="77777777" w:rsidTr="00D25E7C">
        <w:tc>
          <w:tcPr>
            <w:tcW w:w="340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B49D696" w14:textId="762D3E6E" w:rsidR="009A2228" w:rsidRPr="00E36E60" w:rsidRDefault="00643418" w:rsidP="009A2228">
            <w:pPr>
              <w:rPr>
                <w:rFonts w:asciiTheme="majorHAnsi" w:hAnsiTheme="majorHAnsi"/>
                <w:caps/>
                <w:color w:val="auto"/>
              </w:rPr>
            </w:pPr>
            <w:r>
              <w:rPr>
                <w:rFonts w:asciiTheme="majorHAnsi" w:hAnsiTheme="majorHAnsi"/>
                <w:caps/>
                <w:color w:val="auto"/>
              </w:rPr>
              <w:t>DRUKSTERKTE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</w:tcPr>
          <w:p w14:paraId="6ABA1553" w14:textId="7833DFDA" w:rsidR="009A2228" w:rsidRPr="00E36E60" w:rsidRDefault="009A2228" w:rsidP="009A2228">
            <w:pPr>
              <w:jc w:val="center"/>
              <w:rPr>
                <w:color w:val="auto"/>
              </w:rPr>
            </w:pPr>
            <w:r w:rsidRPr="00E36E60">
              <w:rPr>
                <w:color w:val="auto"/>
              </w:rPr>
              <w:t>EN 1926</w:t>
            </w:r>
            <w:r w:rsidR="008715EE">
              <w:rPr>
                <w:color w:val="auto"/>
              </w:rPr>
              <w:t>:2006</w:t>
            </w:r>
          </w:p>
        </w:tc>
        <w:tc>
          <w:tcPr>
            <w:tcW w:w="1276" w:type="dxa"/>
            <w:gridSpan w:val="2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</w:tcPr>
          <w:p w14:paraId="7FD11360" w14:textId="4F0515B7" w:rsidR="009A2228" w:rsidRPr="00E36E60" w:rsidRDefault="008715EE" w:rsidP="009A2228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57</w:t>
            </w:r>
          </w:p>
        </w:tc>
        <w:tc>
          <w:tcPr>
            <w:tcW w:w="425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</w:tcPr>
          <w:p w14:paraId="12E13E3E" w14:textId="0E1832B4" w:rsidR="009A2228" w:rsidRPr="00E36E60" w:rsidRDefault="009A2228" w:rsidP="009A2228">
            <w:pPr>
              <w:jc w:val="center"/>
              <w:rPr>
                <w:color w:val="auto"/>
              </w:rPr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</w:tcPr>
          <w:p w14:paraId="661D8772" w14:textId="20D7B984" w:rsidR="009A2228" w:rsidRPr="00E36E60" w:rsidRDefault="009A2228" w:rsidP="009A2228">
            <w:pPr>
              <w:jc w:val="center"/>
              <w:rPr>
                <w:color w:val="auto"/>
              </w:rPr>
            </w:pPr>
          </w:p>
        </w:tc>
        <w:tc>
          <w:tcPr>
            <w:tcW w:w="759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</w:tcPr>
          <w:p w14:paraId="15E1FFBA" w14:textId="77777777" w:rsidR="009A2228" w:rsidRPr="00E36E60" w:rsidRDefault="009A2228" w:rsidP="009A2228">
            <w:pPr>
              <w:jc w:val="center"/>
              <w:rPr>
                <w:color w:val="auto"/>
              </w:rPr>
            </w:pPr>
          </w:p>
        </w:tc>
        <w:tc>
          <w:tcPr>
            <w:tcW w:w="1367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1A41A9E" w14:textId="4924E331" w:rsidR="009A2228" w:rsidRPr="00E36E60" w:rsidRDefault="00B2110C" w:rsidP="009A2228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MPa</w:t>
            </w:r>
          </w:p>
        </w:tc>
      </w:tr>
      <w:tr w:rsidR="00EC0720" w:rsidRPr="00E36E60" w14:paraId="2BB3AC1C" w14:textId="77777777" w:rsidTr="00D25E7C">
        <w:tc>
          <w:tcPr>
            <w:tcW w:w="340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A4702B2" w14:textId="3442B553" w:rsidR="00643418" w:rsidRDefault="00435669" w:rsidP="009A2228">
            <w:pPr>
              <w:rPr>
                <w:rFonts w:asciiTheme="majorHAnsi" w:hAnsiTheme="majorHAnsi"/>
                <w:caps/>
                <w:color w:val="auto"/>
              </w:rPr>
            </w:pPr>
            <w:r>
              <w:rPr>
                <w:rFonts w:asciiTheme="majorHAnsi" w:hAnsiTheme="majorHAnsi"/>
                <w:color w:val="auto"/>
              </w:rPr>
              <w:t>VORSTBESTENDIGHEID</w:t>
            </w:r>
          </w:p>
          <w:p w14:paraId="5229EFDF" w14:textId="09D0606B" w:rsidR="00190463" w:rsidRPr="00E265C5" w:rsidRDefault="00190463" w:rsidP="009A2228">
            <w:pPr>
              <w:rPr>
                <w:rFonts w:asciiTheme="majorHAnsi" w:hAnsiTheme="majorHAnsi"/>
                <w:caps/>
                <w:color w:val="auto"/>
              </w:rPr>
            </w:pPr>
            <w:r w:rsidRPr="00435669">
              <w:rPr>
                <w:rFonts w:asciiTheme="majorHAnsi" w:hAnsiTheme="majorHAnsi"/>
                <w:caps/>
                <w:color w:val="auto"/>
                <w:sz w:val="18"/>
                <w:szCs w:val="18"/>
              </w:rPr>
              <w:t xml:space="preserve">buigsterkte na 56 cycli 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</w:tcPr>
          <w:p w14:paraId="2DE42EEE" w14:textId="4EE73443" w:rsidR="00EC0720" w:rsidRPr="00E36E60" w:rsidRDefault="00EC0720" w:rsidP="009A2228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EN </w:t>
            </w:r>
            <w:r w:rsidR="00DB202D">
              <w:rPr>
                <w:color w:val="auto"/>
              </w:rPr>
              <w:t>12371</w:t>
            </w:r>
            <w:r w:rsidR="00B855E4">
              <w:rPr>
                <w:color w:val="auto"/>
              </w:rPr>
              <w:t>:2010</w:t>
            </w:r>
            <w:r w:rsidR="00035AA7">
              <w:rPr>
                <w:color w:val="auto"/>
              </w:rPr>
              <w:t xml:space="preserve"> + EN</w:t>
            </w:r>
            <w:r w:rsidR="00035AA7" w:rsidRPr="00035AA7">
              <w:rPr>
                <w:color w:val="auto"/>
              </w:rPr>
              <w:t>12372:2006</w:t>
            </w:r>
          </w:p>
        </w:tc>
        <w:tc>
          <w:tcPr>
            <w:tcW w:w="1276" w:type="dxa"/>
            <w:gridSpan w:val="2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</w:tcPr>
          <w:p w14:paraId="55E19732" w14:textId="77777777" w:rsidR="00EC0720" w:rsidRDefault="00EC0720" w:rsidP="009A2228">
            <w:pPr>
              <w:jc w:val="center"/>
              <w:rPr>
                <w:color w:val="auto"/>
              </w:rPr>
            </w:pPr>
          </w:p>
          <w:p w14:paraId="7F6DB68B" w14:textId="689C20E1" w:rsidR="00190463" w:rsidRDefault="00D25E7C" w:rsidP="00F326ED">
            <w:pPr>
              <w:rPr>
                <w:color w:val="auto"/>
              </w:rPr>
            </w:pPr>
            <w:r>
              <w:rPr>
                <w:color w:val="auto"/>
              </w:rPr>
              <w:t xml:space="preserve">   </w:t>
            </w:r>
            <w:r w:rsidR="007D06D7">
              <w:rPr>
                <w:color w:val="auto"/>
              </w:rPr>
              <w:t xml:space="preserve">   </w:t>
            </w:r>
            <w:r>
              <w:rPr>
                <w:color w:val="auto"/>
              </w:rPr>
              <w:t xml:space="preserve">  </w:t>
            </w:r>
            <w:r w:rsidR="00035AA7">
              <w:rPr>
                <w:color w:val="auto"/>
              </w:rPr>
              <w:t>7,6</w:t>
            </w:r>
            <w:r>
              <w:rPr>
                <w:color w:val="auto"/>
              </w:rPr>
              <w:t xml:space="preserve"> </w:t>
            </w:r>
          </w:p>
          <w:p w14:paraId="25E93009" w14:textId="32664D74" w:rsidR="005B1732" w:rsidRDefault="005B1732" w:rsidP="00F326ED">
            <w:pPr>
              <w:rPr>
                <w:color w:val="auto"/>
              </w:rPr>
            </w:pPr>
          </w:p>
        </w:tc>
        <w:tc>
          <w:tcPr>
            <w:tcW w:w="425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</w:tcPr>
          <w:p w14:paraId="7DE49F5C" w14:textId="0CD2EF2F" w:rsidR="00EC0720" w:rsidRDefault="00EC0720" w:rsidP="009A2228">
            <w:pPr>
              <w:jc w:val="center"/>
              <w:rPr>
                <w:color w:val="auto"/>
              </w:rPr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</w:tcPr>
          <w:p w14:paraId="46C2814F" w14:textId="2C2B1BB6" w:rsidR="00EC0720" w:rsidRPr="00E36E60" w:rsidRDefault="00EC0720" w:rsidP="009A2228">
            <w:pPr>
              <w:jc w:val="center"/>
              <w:rPr>
                <w:color w:val="auto"/>
              </w:rPr>
            </w:pPr>
          </w:p>
        </w:tc>
        <w:tc>
          <w:tcPr>
            <w:tcW w:w="759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</w:tcPr>
          <w:p w14:paraId="2EE79B54" w14:textId="77777777" w:rsidR="00EC0720" w:rsidRPr="00E36E60" w:rsidRDefault="00EC0720" w:rsidP="009A2228">
            <w:pPr>
              <w:jc w:val="center"/>
              <w:rPr>
                <w:color w:val="auto"/>
              </w:rPr>
            </w:pPr>
          </w:p>
        </w:tc>
        <w:tc>
          <w:tcPr>
            <w:tcW w:w="1367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63EA103" w14:textId="0A0E9326" w:rsidR="00EC0720" w:rsidRDefault="00603CB9" w:rsidP="009A2228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MPa</w:t>
            </w:r>
          </w:p>
        </w:tc>
      </w:tr>
      <w:tr w:rsidR="00DD6611" w:rsidRPr="00E36E60" w14:paraId="73BE44FB" w14:textId="77777777" w:rsidTr="00D25E7C">
        <w:tc>
          <w:tcPr>
            <w:tcW w:w="340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74CC3BA" w14:textId="77901230" w:rsidR="00DD6611" w:rsidRDefault="00643418" w:rsidP="009A2228">
            <w:pPr>
              <w:rPr>
                <w:rFonts w:asciiTheme="majorHAnsi" w:hAnsiTheme="majorHAnsi"/>
                <w:caps/>
                <w:color w:val="auto"/>
              </w:rPr>
            </w:pPr>
            <w:r>
              <w:rPr>
                <w:rFonts w:asciiTheme="majorHAnsi" w:hAnsiTheme="majorHAnsi"/>
                <w:caps/>
                <w:color w:val="auto"/>
              </w:rPr>
              <w:t xml:space="preserve">SLIJTWEERSTAND 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</w:tcPr>
          <w:p w14:paraId="46FD7A75" w14:textId="5684767F" w:rsidR="00DD6611" w:rsidRDefault="00D25E7C" w:rsidP="009A2228">
            <w:pPr>
              <w:jc w:val="center"/>
              <w:rPr>
                <w:color w:val="auto"/>
              </w:rPr>
            </w:pPr>
            <w:r w:rsidRPr="00D25E7C">
              <w:rPr>
                <w:color w:val="auto"/>
              </w:rPr>
              <w:t>EN 14157:2017</w:t>
            </w:r>
          </w:p>
        </w:tc>
        <w:tc>
          <w:tcPr>
            <w:tcW w:w="1276" w:type="dxa"/>
            <w:gridSpan w:val="2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</w:tcPr>
          <w:p w14:paraId="054FA3B6" w14:textId="1E3BBF48" w:rsidR="00DD6611" w:rsidRDefault="007D06D7" w:rsidP="00D25E7C">
            <w:pPr>
              <w:rPr>
                <w:color w:val="auto"/>
              </w:rPr>
            </w:pPr>
            <w:r>
              <w:rPr>
                <w:color w:val="auto"/>
              </w:rPr>
              <w:t xml:space="preserve">        37</w:t>
            </w:r>
          </w:p>
        </w:tc>
        <w:tc>
          <w:tcPr>
            <w:tcW w:w="425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</w:tcPr>
          <w:p w14:paraId="5B484259" w14:textId="77777777" w:rsidR="00DD6611" w:rsidRDefault="00DD6611" w:rsidP="009A2228">
            <w:pPr>
              <w:jc w:val="center"/>
              <w:rPr>
                <w:color w:val="auto"/>
              </w:rPr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</w:tcPr>
          <w:p w14:paraId="7E264A3D" w14:textId="77777777" w:rsidR="00DD6611" w:rsidRDefault="00DD6611" w:rsidP="009A2228">
            <w:pPr>
              <w:jc w:val="center"/>
              <w:rPr>
                <w:color w:val="auto"/>
              </w:rPr>
            </w:pPr>
          </w:p>
        </w:tc>
        <w:tc>
          <w:tcPr>
            <w:tcW w:w="759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</w:tcPr>
          <w:p w14:paraId="1DFAF44F" w14:textId="77777777" w:rsidR="00DD6611" w:rsidRPr="00E36E60" w:rsidRDefault="00DD6611" w:rsidP="009A2228">
            <w:pPr>
              <w:jc w:val="center"/>
              <w:rPr>
                <w:color w:val="auto"/>
              </w:rPr>
            </w:pPr>
          </w:p>
        </w:tc>
        <w:tc>
          <w:tcPr>
            <w:tcW w:w="1367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F7B2EC6" w14:textId="13892F9C" w:rsidR="00DD6611" w:rsidRDefault="00B6720C" w:rsidP="009A2228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mm</w:t>
            </w:r>
          </w:p>
        </w:tc>
      </w:tr>
      <w:tr w:rsidR="00D547A0" w:rsidRPr="00E36E60" w14:paraId="3D2640E9" w14:textId="77777777" w:rsidTr="00D25E7C">
        <w:tc>
          <w:tcPr>
            <w:tcW w:w="340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ACCE21A" w14:textId="77777777" w:rsidR="00D547A0" w:rsidRDefault="00250A21" w:rsidP="009A2228">
            <w:pPr>
              <w:rPr>
                <w:rFonts w:asciiTheme="majorHAnsi" w:hAnsiTheme="majorHAnsi"/>
                <w:caps/>
                <w:color w:val="auto"/>
              </w:rPr>
            </w:pPr>
            <w:r>
              <w:rPr>
                <w:rFonts w:asciiTheme="majorHAnsi" w:hAnsiTheme="majorHAnsi"/>
                <w:caps/>
                <w:color w:val="auto"/>
              </w:rPr>
              <w:lastRenderedPageBreak/>
              <w:t xml:space="preserve">SLIPWEERSTAND </w:t>
            </w:r>
          </w:p>
          <w:p w14:paraId="06BCF05F" w14:textId="39623473" w:rsidR="00CE6672" w:rsidRDefault="0094058D" w:rsidP="009A2228">
            <w:pPr>
              <w:rPr>
                <w:rFonts w:asciiTheme="majorHAnsi" w:hAnsiTheme="majorHAnsi"/>
                <w:caps/>
                <w:color w:val="auto"/>
              </w:rPr>
            </w:pPr>
            <w:r>
              <w:rPr>
                <w:rFonts w:asciiTheme="majorHAnsi" w:hAnsiTheme="majorHAnsi"/>
                <w:caps/>
                <w:color w:val="auto"/>
              </w:rPr>
              <w:t xml:space="preserve">droog / nat 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</w:tcPr>
          <w:p w14:paraId="195E2456" w14:textId="37CEAA56" w:rsidR="00D547A0" w:rsidRPr="007D06D7" w:rsidRDefault="007D06D7" w:rsidP="009A2228">
            <w:pPr>
              <w:jc w:val="center"/>
              <w:rPr>
                <w:color w:val="auto"/>
              </w:rPr>
            </w:pPr>
            <w:r w:rsidRPr="007D06D7">
              <w:rPr>
                <w:color w:val="auto"/>
              </w:rPr>
              <w:t>EN 14231:2003</w:t>
            </w:r>
          </w:p>
        </w:tc>
        <w:tc>
          <w:tcPr>
            <w:tcW w:w="1276" w:type="dxa"/>
            <w:gridSpan w:val="2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</w:tcPr>
          <w:p w14:paraId="4BA4B715" w14:textId="63C7BA77" w:rsidR="00D547A0" w:rsidRDefault="0094058D" w:rsidP="009A2228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67 / 66</w:t>
            </w:r>
          </w:p>
        </w:tc>
        <w:tc>
          <w:tcPr>
            <w:tcW w:w="425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</w:tcPr>
          <w:p w14:paraId="0910712E" w14:textId="77777777" w:rsidR="00D547A0" w:rsidRDefault="00D547A0" w:rsidP="009A2228">
            <w:pPr>
              <w:jc w:val="center"/>
              <w:rPr>
                <w:color w:val="auto"/>
              </w:rPr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</w:tcPr>
          <w:p w14:paraId="56D2AF4D" w14:textId="77777777" w:rsidR="00D547A0" w:rsidRDefault="00D547A0" w:rsidP="009A2228">
            <w:pPr>
              <w:jc w:val="center"/>
              <w:rPr>
                <w:color w:val="auto"/>
              </w:rPr>
            </w:pPr>
          </w:p>
        </w:tc>
        <w:tc>
          <w:tcPr>
            <w:tcW w:w="759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</w:tcPr>
          <w:p w14:paraId="6B9C02A6" w14:textId="77777777" w:rsidR="00D547A0" w:rsidRPr="00E36E60" w:rsidRDefault="00D547A0" w:rsidP="009A2228">
            <w:pPr>
              <w:jc w:val="center"/>
              <w:rPr>
                <w:color w:val="auto"/>
              </w:rPr>
            </w:pPr>
          </w:p>
        </w:tc>
        <w:tc>
          <w:tcPr>
            <w:tcW w:w="1367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B1E86CD" w14:textId="398F9DBD" w:rsidR="00D547A0" w:rsidRDefault="0094058D" w:rsidP="009A2228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SRV</w:t>
            </w:r>
          </w:p>
        </w:tc>
      </w:tr>
      <w:tr w:rsidR="00CE6672" w:rsidRPr="00E36E60" w14:paraId="4CCC99F2" w14:textId="77777777" w:rsidTr="00D25E7C">
        <w:tc>
          <w:tcPr>
            <w:tcW w:w="340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3B17A3A" w14:textId="75449F3E" w:rsidR="00CE6672" w:rsidRDefault="00CE6672" w:rsidP="009A2228">
            <w:pPr>
              <w:rPr>
                <w:rFonts w:asciiTheme="majorHAnsi" w:hAnsiTheme="majorHAnsi"/>
                <w:caps/>
                <w:color w:val="auto"/>
              </w:rPr>
            </w:pPr>
            <w:r>
              <w:rPr>
                <w:rFonts w:asciiTheme="majorHAnsi" w:hAnsiTheme="majorHAnsi"/>
                <w:caps/>
                <w:color w:val="auto"/>
              </w:rPr>
              <w:t>CAPILLAIRE WATEROPNAME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</w:tcPr>
          <w:p w14:paraId="7AAAE586" w14:textId="395E7E27" w:rsidR="00CE6672" w:rsidRPr="007D06D7" w:rsidRDefault="0028563F" w:rsidP="009A2228">
            <w:pPr>
              <w:jc w:val="center"/>
              <w:rPr>
                <w:color w:val="auto"/>
              </w:rPr>
            </w:pPr>
            <w:r w:rsidRPr="0028563F">
              <w:rPr>
                <w:color w:val="auto"/>
              </w:rPr>
              <w:t>EN 1925:1999</w:t>
            </w:r>
          </w:p>
        </w:tc>
        <w:tc>
          <w:tcPr>
            <w:tcW w:w="1276" w:type="dxa"/>
            <w:gridSpan w:val="2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</w:tcPr>
          <w:p w14:paraId="09343999" w14:textId="573F9877" w:rsidR="00CE6672" w:rsidRDefault="0028563F" w:rsidP="009A2228">
            <w:pPr>
              <w:jc w:val="center"/>
              <w:rPr>
                <w:color w:val="auto"/>
              </w:rPr>
            </w:pPr>
            <w:r w:rsidRPr="0028563F">
              <w:rPr>
                <w:color w:val="auto"/>
              </w:rPr>
              <w:t>95,8</w:t>
            </w:r>
          </w:p>
        </w:tc>
        <w:tc>
          <w:tcPr>
            <w:tcW w:w="425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</w:tcPr>
          <w:p w14:paraId="3392560F" w14:textId="77777777" w:rsidR="00CE6672" w:rsidRDefault="00CE6672" w:rsidP="009A2228">
            <w:pPr>
              <w:jc w:val="center"/>
              <w:rPr>
                <w:color w:val="auto"/>
              </w:rPr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</w:tcPr>
          <w:p w14:paraId="0FFC4F20" w14:textId="77777777" w:rsidR="00CE6672" w:rsidRDefault="00CE6672" w:rsidP="009A2228">
            <w:pPr>
              <w:jc w:val="center"/>
              <w:rPr>
                <w:color w:val="auto"/>
              </w:rPr>
            </w:pPr>
          </w:p>
        </w:tc>
        <w:tc>
          <w:tcPr>
            <w:tcW w:w="759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</w:tcPr>
          <w:p w14:paraId="5D7431A6" w14:textId="77777777" w:rsidR="00CE6672" w:rsidRPr="00E36E60" w:rsidRDefault="00CE6672" w:rsidP="009A2228">
            <w:pPr>
              <w:jc w:val="center"/>
              <w:rPr>
                <w:color w:val="auto"/>
              </w:rPr>
            </w:pPr>
          </w:p>
        </w:tc>
        <w:tc>
          <w:tcPr>
            <w:tcW w:w="1367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DA1A1E5" w14:textId="13A996EB" w:rsidR="00CE6672" w:rsidRDefault="0028563F" w:rsidP="009A2228">
            <w:pPr>
              <w:jc w:val="center"/>
              <w:rPr>
                <w:color w:val="auto"/>
              </w:rPr>
            </w:pPr>
            <w:r w:rsidRPr="0028563F">
              <w:rPr>
                <w:color w:val="auto"/>
              </w:rPr>
              <w:t>g/(m²·s ˙⁵)</w:t>
            </w:r>
          </w:p>
        </w:tc>
      </w:tr>
      <w:tr w:rsidR="0028563F" w:rsidRPr="00E36E60" w14:paraId="3CE193D5" w14:textId="77777777" w:rsidTr="00D25E7C">
        <w:tc>
          <w:tcPr>
            <w:tcW w:w="340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2AD3F10" w14:textId="16C5E6CC" w:rsidR="0028563F" w:rsidRDefault="0028563F" w:rsidP="009A2228">
            <w:pPr>
              <w:rPr>
                <w:rFonts w:asciiTheme="majorHAnsi" w:hAnsiTheme="majorHAnsi"/>
                <w:caps/>
                <w:color w:val="auto"/>
              </w:rPr>
            </w:pPr>
            <w:r>
              <w:rPr>
                <w:rFonts w:asciiTheme="majorHAnsi" w:hAnsiTheme="majorHAnsi"/>
                <w:caps/>
                <w:color w:val="auto"/>
              </w:rPr>
              <w:t>WEERSTAND TEGEN THERMISCHE SHOCK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</w:tcPr>
          <w:p w14:paraId="3B5919D0" w14:textId="33CE367A" w:rsidR="0028563F" w:rsidRPr="0028563F" w:rsidRDefault="00F96D16" w:rsidP="009A2228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E</w:t>
            </w:r>
            <w:r w:rsidRPr="00F96D16">
              <w:rPr>
                <w:color w:val="auto"/>
              </w:rPr>
              <w:t>N 14066:2013 + 12372:2006</w:t>
            </w:r>
          </w:p>
        </w:tc>
        <w:tc>
          <w:tcPr>
            <w:tcW w:w="1276" w:type="dxa"/>
            <w:gridSpan w:val="2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</w:tcPr>
          <w:p w14:paraId="64400199" w14:textId="3B164B42" w:rsidR="0028563F" w:rsidRPr="0028563F" w:rsidRDefault="00F96D16" w:rsidP="009A2228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7,7</w:t>
            </w:r>
          </w:p>
        </w:tc>
        <w:tc>
          <w:tcPr>
            <w:tcW w:w="425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</w:tcPr>
          <w:p w14:paraId="068A3DE7" w14:textId="77777777" w:rsidR="0028563F" w:rsidRDefault="0028563F" w:rsidP="009A2228">
            <w:pPr>
              <w:jc w:val="center"/>
              <w:rPr>
                <w:color w:val="auto"/>
              </w:rPr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</w:tcPr>
          <w:p w14:paraId="007568F1" w14:textId="77777777" w:rsidR="0028563F" w:rsidRDefault="0028563F" w:rsidP="009A2228">
            <w:pPr>
              <w:jc w:val="center"/>
              <w:rPr>
                <w:color w:val="auto"/>
              </w:rPr>
            </w:pPr>
          </w:p>
        </w:tc>
        <w:tc>
          <w:tcPr>
            <w:tcW w:w="759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</w:tcPr>
          <w:p w14:paraId="3347847F" w14:textId="77777777" w:rsidR="0028563F" w:rsidRPr="00E36E60" w:rsidRDefault="0028563F" w:rsidP="009A2228">
            <w:pPr>
              <w:jc w:val="center"/>
              <w:rPr>
                <w:color w:val="auto"/>
              </w:rPr>
            </w:pPr>
          </w:p>
        </w:tc>
        <w:tc>
          <w:tcPr>
            <w:tcW w:w="1367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9B2D6A6" w14:textId="3EE1EA48" w:rsidR="0028563F" w:rsidRPr="0028563F" w:rsidRDefault="00F96D16" w:rsidP="009A2228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MPa</w:t>
            </w:r>
          </w:p>
        </w:tc>
      </w:tr>
    </w:tbl>
    <w:p w14:paraId="49AEE73C" w14:textId="461B04F3" w:rsidR="00B3511C" w:rsidRDefault="0028406B" w:rsidP="004B380C">
      <w:r>
        <w:t xml:space="preserve">  </w:t>
      </w:r>
    </w:p>
    <w:p w14:paraId="7A0E9172" w14:textId="650F097F" w:rsidR="00061969" w:rsidRPr="0088775D" w:rsidRDefault="00061969" w:rsidP="00D547A0">
      <w:pPr>
        <w:pStyle w:val="Lijstalinea"/>
      </w:pPr>
    </w:p>
    <w:sectPr w:rsidR="00061969" w:rsidRPr="0088775D" w:rsidSect="00BF283B">
      <w:headerReference w:type="default" r:id="rId13"/>
      <w:footerReference w:type="default" r:id="rId14"/>
      <w:pgSz w:w="11907" w:h="16839" w:code="9"/>
      <w:pgMar w:top="1418" w:right="1080" w:bottom="993" w:left="1080" w:header="426" w:footer="41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F8C0D" w14:textId="77777777" w:rsidR="008B18AC" w:rsidRDefault="008B18AC">
      <w:pPr>
        <w:spacing w:before="0" w:after="0"/>
      </w:pPr>
      <w:r>
        <w:separator/>
      </w:r>
    </w:p>
  </w:endnote>
  <w:endnote w:type="continuationSeparator" w:id="0">
    <w:p w14:paraId="4131FAF9" w14:textId="77777777" w:rsidR="008B18AC" w:rsidRDefault="008B18A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013B3" w14:textId="0B309EA0" w:rsidR="00395520" w:rsidRDefault="00E46041">
    <w:pPr>
      <w:pStyle w:val="voettekst"/>
    </w:pPr>
    <w:r>
      <w:t>Pa</w:t>
    </w:r>
    <w:r w:rsidR="00157D6C">
      <w:t>ge</w:t>
    </w:r>
    <w:r>
      <w:t xml:space="preserve"> </w:t>
    </w:r>
    <w:r>
      <w:fldChar w:fldCharType="begin"/>
    </w:r>
    <w:r>
      <w:instrText>page</w:instrText>
    </w:r>
    <w:r>
      <w:fldChar w:fldCharType="separate"/>
    </w:r>
    <w:r w:rsidR="00086ED6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65EE0" w14:textId="77777777" w:rsidR="008B18AC" w:rsidRDefault="008B18AC">
      <w:pPr>
        <w:spacing w:before="0" w:after="0"/>
      </w:pPr>
      <w:bookmarkStart w:id="0" w:name="_Hlk480897768"/>
      <w:bookmarkEnd w:id="0"/>
      <w:r>
        <w:separator/>
      </w:r>
    </w:p>
  </w:footnote>
  <w:footnote w:type="continuationSeparator" w:id="0">
    <w:p w14:paraId="7052F9BF" w14:textId="77777777" w:rsidR="008B18AC" w:rsidRDefault="008B18AC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4873"/>
      <w:gridCol w:w="4874"/>
    </w:tblGrid>
    <w:tr w:rsidR="00CD7E04" w14:paraId="1F82E855" w14:textId="77777777" w:rsidTr="00B7687F">
      <w:tc>
        <w:tcPr>
          <w:tcW w:w="2500" w:type="pct"/>
        </w:tcPr>
        <w:p w14:paraId="7D61AF67" w14:textId="5FB2D7DC" w:rsidR="00CD7E04" w:rsidRPr="004B2657" w:rsidRDefault="00472AFF" w:rsidP="00B7687F">
          <w:pPr>
            <w:rPr>
              <w:lang w:val="en-US"/>
            </w:rPr>
          </w:pPr>
          <w:proofErr w:type="spellStart"/>
          <w:r>
            <w:rPr>
              <w:lang w:val="en-US"/>
            </w:rPr>
            <w:t>Monoliet</w:t>
          </w:r>
          <w:proofErr w:type="spellEnd"/>
        </w:p>
        <w:p w14:paraId="635498C5" w14:textId="466EAE63" w:rsidR="00B7687F" w:rsidRPr="000E7F42" w:rsidRDefault="00472AFF" w:rsidP="00B7687F">
          <w:pPr>
            <w:spacing w:after="0"/>
            <w:rPr>
              <w:lang w:val="de-DE"/>
            </w:rPr>
          </w:pPr>
          <w:hyperlink r:id="rId1" w:history="1">
            <w:r w:rsidRPr="004A63F8">
              <w:rPr>
                <w:rStyle w:val="Hyperlink"/>
                <w:lang w:val="de-DE"/>
              </w:rPr>
              <w:t>Info@mnlt.be</w:t>
            </w:r>
          </w:hyperlink>
        </w:p>
      </w:tc>
      <w:sdt>
        <w:sdtPr>
          <w:rPr>
            <w:noProof/>
          </w:rPr>
          <w:alias w:val="Klik op het pictogram om de afbeelding te vervangen"/>
          <w:tag w:val="Klik op het pictogram om de afbeelding te vervangen"/>
          <w:id w:val="149570568"/>
          <w:picture/>
        </w:sdtPr>
        <w:sdtEndPr/>
        <w:sdtContent>
          <w:tc>
            <w:tcPr>
              <w:tcW w:w="2500" w:type="pct"/>
              <w:vAlign w:val="center"/>
            </w:tcPr>
            <w:p w14:paraId="3F75A68B" w14:textId="3204DB07" w:rsidR="00CD7E04" w:rsidRDefault="00D87298" w:rsidP="00D87298">
              <w:pPr>
                <w:pStyle w:val="koptekst"/>
              </w:pPr>
              <w:r>
                <w:rPr>
                  <w:noProof/>
                </w:rPr>
                <w:drawing>
                  <wp:inline distT="0" distB="0" distL="0" distR="0" wp14:anchorId="0A39B7E3" wp14:editId="7219BB38">
                    <wp:extent cx="2179320" cy="746563"/>
                    <wp:effectExtent l="0" t="0" r="0" b="0"/>
                    <wp:docPr id="649689047" name="Afbeelding 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195837" cy="7522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p>
          </w:tc>
        </w:sdtContent>
      </w:sdt>
    </w:tr>
  </w:tbl>
  <w:p w14:paraId="7A01716B" w14:textId="5272E5C9" w:rsidR="00CD7E04" w:rsidRDefault="00CD7E04" w:rsidP="00454253">
    <w:pPr>
      <w:pStyle w:val="Ko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5688E"/>
    <w:multiLevelType w:val="hybridMultilevel"/>
    <w:tmpl w:val="CD78EA5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BA6E89"/>
    <w:multiLevelType w:val="hybridMultilevel"/>
    <w:tmpl w:val="BEB4AA4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7733479">
    <w:abstractNumId w:val="1"/>
  </w:num>
  <w:num w:numId="2" w16cid:durableId="2046784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attachedTemplate r:id="rId1"/>
  <w:defaultTabStop w:val="709"/>
  <w:hyphenationZone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1C8"/>
    <w:rsid w:val="00005D97"/>
    <w:rsid w:val="00025F49"/>
    <w:rsid w:val="000330D4"/>
    <w:rsid w:val="00035AA7"/>
    <w:rsid w:val="00043926"/>
    <w:rsid w:val="000462C9"/>
    <w:rsid w:val="00051A47"/>
    <w:rsid w:val="000524EC"/>
    <w:rsid w:val="00055AAA"/>
    <w:rsid w:val="00061969"/>
    <w:rsid w:val="00082373"/>
    <w:rsid w:val="00085ABE"/>
    <w:rsid w:val="00086ED6"/>
    <w:rsid w:val="00094D0E"/>
    <w:rsid w:val="00096FB7"/>
    <w:rsid w:val="000B5605"/>
    <w:rsid w:val="000B76BD"/>
    <w:rsid w:val="000C37B9"/>
    <w:rsid w:val="000D1F9F"/>
    <w:rsid w:val="000D1FA3"/>
    <w:rsid w:val="000E0E74"/>
    <w:rsid w:val="000E4ABC"/>
    <w:rsid w:val="000E7F42"/>
    <w:rsid w:val="000F1A90"/>
    <w:rsid w:val="000F4052"/>
    <w:rsid w:val="0011548B"/>
    <w:rsid w:val="00117EA4"/>
    <w:rsid w:val="00124131"/>
    <w:rsid w:val="0013004A"/>
    <w:rsid w:val="0013641E"/>
    <w:rsid w:val="001468C2"/>
    <w:rsid w:val="00157D6C"/>
    <w:rsid w:val="0016135C"/>
    <w:rsid w:val="00163155"/>
    <w:rsid w:val="0016424A"/>
    <w:rsid w:val="00174A5D"/>
    <w:rsid w:val="00190463"/>
    <w:rsid w:val="001A3995"/>
    <w:rsid w:val="001A5B86"/>
    <w:rsid w:val="001C4A90"/>
    <w:rsid w:val="001D5C36"/>
    <w:rsid w:val="001E474A"/>
    <w:rsid w:val="001F4224"/>
    <w:rsid w:val="001F49B6"/>
    <w:rsid w:val="002208AB"/>
    <w:rsid w:val="0022252B"/>
    <w:rsid w:val="0024166F"/>
    <w:rsid w:val="00250A21"/>
    <w:rsid w:val="0028237C"/>
    <w:rsid w:val="0028406B"/>
    <w:rsid w:val="0028563F"/>
    <w:rsid w:val="00296EF3"/>
    <w:rsid w:val="002B7F9B"/>
    <w:rsid w:val="002C100D"/>
    <w:rsid w:val="002D1637"/>
    <w:rsid w:val="002D4E8D"/>
    <w:rsid w:val="002D5FC3"/>
    <w:rsid w:val="00300D19"/>
    <w:rsid w:val="003322E5"/>
    <w:rsid w:val="00335306"/>
    <w:rsid w:val="0033586C"/>
    <w:rsid w:val="00337D8D"/>
    <w:rsid w:val="003654D3"/>
    <w:rsid w:val="00365C87"/>
    <w:rsid w:val="003665A4"/>
    <w:rsid w:val="00375EBF"/>
    <w:rsid w:val="00395520"/>
    <w:rsid w:val="003A47F8"/>
    <w:rsid w:val="003C4D91"/>
    <w:rsid w:val="003D67BD"/>
    <w:rsid w:val="003D7482"/>
    <w:rsid w:val="004137DB"/>
    <w:rsid w:val="004168E9"/>
    <w:rsid w:val="00421DA8"/>
    <w:rsid w:val="00435669"/>
    <w:rsid w:val="004373AF"/>
    <w:rsid w:val="00447065"/>
    <w:rsid w:val="00454253"/>
    <w:rsid w:val="00462758"/>
    <w:rsid w:val="00472AFF"/>
    <w:rsid w:val="004878B2"/>
    <w:rsid w:val="0049039A"/>
    <w:rsid w:val="00492423"/>
    <w:rsid w:val="004A1CAA"/>
    <w:rsid w:val="004B1805"/>
    <w:rsid w:val="004B2657"/>
    <w:rsid w:val="004B380C"/>
    <w:rsid w:val="004C26B1"/>
    <w:rsid w:val="004D5441"/>
    <w:rsid w:val="004E19A9"/>
    <w:rsid w:val="005201C8"/>
    <w:rsid w:val="005473E3"/>
    <w:rsid w:val="00552D2B"/>
    <w:rsid w:val="0056550C"/>
    <w:rsid w:val="0057597F"/>
    <w:rsid w:val="00582995"/>
    <w:rsid w:val="0058527B"/>
    <w:rsid w:val="00586324"/>
    <w:rsid w:val="005932DD"/>
    <w:rsid w:val="00594702"/>
    <w:rsid w:val="005A1396"/>
    <w:rsid w:val="005B1732"/>
    <w:rsid w:val="005C29DA"/>
    <w:rsid w:val="005D39E9"/>
    <w:rsid w:val="00600728"/>
    <w:rsid w:val="00603CB9"/>
    <w:rsid w:val="00610396"/>
    <w:rsid w:val="00613389"/>
    <w:rsid w:val="0063712D"/>
    <w:rsid w:val="00643418"/>
    <w:rsid w:val="0064496C"/>
    <w:rsid w:val="006677F1"/>
    <w:rsid w:val="00675717"/>
    <w:rsid w:val="00682059"/>
    <w:rsid w:val="006837B4"/>
    <w:rsid w:val="00686F00"/>
    <w:rsid w:val="00694B5B"/>
    <w:rsid w:val="006B131E"/>
    <w:rsid w:val="006C4F65"/>
    <w:rsid w:val="006C5912"/>
    <w:rsid w:val="006D096B"/>
    <w:rsid w:val="006D2330"/>
    <w:rsid w:val="006D4561"/>
    <w:rsid w:val="006E6A5A"/>
    <w:rsid w:val="00722324"/>
    <w:rsid w:val="00727166"/>
    <w:rsid w:val="007302FC"/>
    <w:rsid w:val="007361A9"/>
    <w:rsid w:val="007557C7"/>
    <w:rsid w:val="0075743A"/>
    <w:rsid w:val="00765553"/>
    <w:rsid w:val="00767A60"/>
    <w:rsid w:val="00785D58"/>
    <w:rsid w:val="00786EBE"/>
    <w:rsid w:val="00794E4E"/>
    <w:rsid w:val="00796061"/>
    <w:rsid w:val="007C4887"/>
    <w:rsid w:val="007C78E4"/>
    <w:rsid w:val="007D020A"/>
    <w:rsid w:val="007D06D7"/>
    <w:rsid w:val="007E1BB6"/>
    <w:rsid w:val="007E1DBA"/>
    <w:rsid w:val="007F7E1E"/>
    <w:rsid w:val="0080081D"/>
    <w:rsid w:val="0080398E"/>
    <w:rsid w:val="00807919"/>
    <w:rsid w:val="008105E0"/>
    <w:rsid w:val="00816786"/>
    <w:rsid w:val="00817AFF"/>
    <w:rsid w:val="00832E1D"/>
    <w:rsid w:val="0085428F"/>
    <w:rsid w:val="0086577A"/>
    <w:rsid w:val="008715EE"/>
    <w:rsid w:val="00876237"/>
    <w:rsid w:val="00880AE9"/>
    <w:rsid w:val="0088775D"/>
    <w:rsid w:val="008A20CF"/>
    <w:rsid w:val="008A6374"/>
    <w:rsid w:val="008B18AC"/>
    <w:rsid w:val="008B479A"/>
    <w:rsid w:val="008C299C"/>
    <w:rsid w:val="008D0ECB"/>
    <w:rsid w:val="008D6D28"/>
    <w:rsid w:val="008F10B9"/>
    <w:rsid w:val="008F4A28"/>
    <w:rsid w:val="00912A03"/>
    <w:rsid w:val="009203C5"/>
    <w:rsid w:val="00922343"/>
    <w:rsid w:val="00926828"/>
    <w:rsid w:val="0094058D"/>
    <w:rsid w:val="009447D5"/>
    <w:rsid w:val="00945C3D"/>
    <w:rsid w:val="00957E75"/>
    <w:rsid w:val="00970D57"/>
    <w:rsid w:val="009750A9"/>
    <w:rsid w:val="00975A36"/>
    <w:rsid w:val="0098047A"/>
    <w:rsid w:val="0098443E"/>
    <w:rsid w:val="00991B3D"/>
    <w:rsid w:val="00997B8E"/>
    <w:rsid w:val="009A2228"/>
    <w:rsid w:val="009A5841"/>
    <w:rsid w:val="009B26B4"/>
    <w:rsid w:val="009B64B4"/>
    <w:rsid w:val="009B6E66"/>
    <w:rsid w:val="009C00FB"/>
    <w:rsid w:val="009C133B"/>
    <w:rsid w:val="009D3D25"/>
    <w:rsid w:val="009E4768"/>
    <w:rsid w:val="009F7E87"/>
    <w:rsid w:val="00A02CD2"/>
    <w:rsid w:val="00A21CB2"/>
    <w:rsid w:val="00A52E24"/>
    <w:rsid w:val="00A67662"/>
    <w:rsid w:val="00A85748"/>
    <w:rsid w:val="00A95DCE"/>
    <w:rsid w:val="00AB3DB6"/>
    <w:rsid w:val="00AB4007"/>
    <w:rsid w:val="00AB594E"/>
    <w:rsid w:val="00AD19E7"/>
    <w:rsid w:val="00AD31C1"/>
    <w:rsid w:val="00AD6E84"/>
    <w:rsid w:val="00AF5157"/>
    <w:rsid w:val="00AF5381"/>
    <w:rsid w:val="00B11A93"/>
    <w:rsid w:val="00B176BF"/>
    <w:rsid w:val="00B17A74"/>
    <w:rsid w:val="00B2110C"/>
    <w:rsid w:val="00B248B9"/>
    <w:rsid w:val="00B3511C"/>
    <w:rsid w:val="00B508D5"/>
    <w:rsid w:val="00B632D5"/>
    <w:rsid w:val="00B6720C"/>
    <w:rsid w:val="00B75495"/>
    <w:rsid w:val="00B7687F"/>
    <w:rsid w:val="00B855E4"/>
    <w:rsid w:val="00BB3D75"/>
    <w:rsid w:val="00BC0647"/>
    <w:rsid w:val="00BC7117"/>
    <w:rsid w:val="00BD259C"/>
    <w:rsid w:val="00BD370E"/>
    <w:rsid w:val="00BD7F85"/>
    <w:rsid w:val="00BE7D6C"/>
    <w:rsid w:val="00BF283B"/>
    <w:rsid w:val="00BF6864"/>
    <w:rsid w:val="00C1221A"/>
    <w:rsid w:val="00C13273"/>
    <w:rsid w:val="00C3498F"/>
    <w:rsid w:val="00C55B7A"/>
    <w:rsid w:val="00C568CB"/>
    <w:rsid w:val="00C57675"/>
    <w:rsid w:val="00C76E40"/>
    <w:rsid w:val="00C82B3C"/>
    <w:rsid w:val="00C921FB"/>
    <w:rsid w:val="00CA1F8C"/>
    <w:rsid w:val="00CB056A"/>
    <w:rsid w:val="00CB3B92"/>
    <w:rsid w:val="00CC5BCE"/>
    <w:rsid w:val="00CD3999"/>
    <w:rsid w:val="00CD7E04"/>
    <w:rsid w:val="00CE3C3B"/>
    <w:rsid w:val="00CE6672"/>
    <w:rsid w:val="00CF0CB0"/>
    <w:rsid w:val="00CF0F71"/>
    <w:rsid w:val="00D135B5"/>
    <w:rsid w:val="00D13CCC"/>
    <w:rsid w:val="00D21B14"/>
    <w:rsid w:val="00D25E7C"/>
    <w:rsid w:val="00D31096"/>
    <w:rsid w:val="00D35009"/>
    <w:rsid w:val="00D37B7D"/>
    <w:rsid w:val="00D46DEE"/>
    <w:rsid w:val="00D547A0"/>
    <w:rsid w:val="00D77B00"/>
    <w:rsid w:val="00D84CEC"/>
    <w:rsid w:val="00D87298"/>
    <w:rsid w:val="00D93F93"/>
    <w:rsid w:val="00DA6B6D"/>
    <w:rsid w:val="00DB202D"/>
    <w:rsid w:val="00DB342B"/>
    <w:rsid w:val="00DB493D"/>
    <w:rsid w:val="00DB7EDF"/>
    <w:rsid w:val="00DC61BA"/>
    <w:rsid w:val="00DC6AF6"/>
    <w:rsid w:val="00DD6611"/>
    <w:rsid w:val="00DF228F"/>
    <w:rsid w:val="00E06E83"/>
    <w:rsid w:val="00E13160"/>
    <w:rsid w:val="00E161C9"/>
    <w:rsid w:val="00E201D1"/>
    <w:rsid w:val="00E20E94"/>
    <w:rsid w:val="00E265C5"/>
    <w:rsid w:val="00E3309E"/>
    <w:rsid w:val="00E34BD3"/>
    <w:rsid w:val="00E36E60"/>
    <w:rsid w:val="00E41577"/>
    <w:rsid w:val="00E46041"/>
    <w:rsid w:val="00E54BC7"/>
    <w:rsid w:val="00E65C25"/>
    <w:rsid w:val="00E84649"/>
    <w:rsid w:val="00E954AA"/>
    <w:rsid w:val="00EB2C52"/>
    <w:rsid w:val="00EB2E0C"/>
    <w:rsid w:val="00EB76C5"/>
    <w:rsid w:val="00EC0720"/>
    <w:rsid w:val="00EC3BCA"/>
    <w:rsid w:val="00EC680A"/>
    <w:rsid w:val="00ED0DFC"/>
    <w:rsid w:val="00ED19B2"/>
    <w:rsid w:val="00ED211C"/>
    <w:rsid w:val="00ED377D"/>
    <w:rsid w:val="00ED529C"/>
    <w:rsid w:val="00F326ED"/>
    <w:rsid w:val="00F36A1D"/>
    <w:rsid w:val="00F47062"/>
    <w:rsid w:val="00F50C67"/>
    <w:rsid w:val="00F629CB"/>
    <w:rsid w:val="00F6382D"/>
    <w:rsid w:val="00F63EF8"/>
    <w:rsid w:val="00F758EF"/>
    <w:rsid w:val="00F80003"/>
    <w:rsid w:val="00F80077"/>
    <w:rsid w:val="00F81ACD"/>
    <w:rsid w:val="00F874A7"/>
    <w:rsid w:val="00F90741"/>
    <w:rsid w:val="00F96D16"/>
    <w:rsid w:val="00FA2DD0"/>
    <w:rsid w:val="00FA43A7"/>
    <w:rsid w:val="00FA5E5C"/>
    <w:rsid w:val="00FB1DC6"/>
    <w:rsid w:val="00FC1613"/>
    <w:rsid w:val="00FC59B2"/>
    <w:rsid w:val="00FE16A0"/>
    <w:rsid w:val="00FE1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742438"/>
  <w15:chartTrackingRefBased/>
  <w15:docId w15:val="{3601B826-4AE7-4135-8E5F-BADBEDF6A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lang w:val="nl-NL" w:eastAsia="nl-BE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kern w:val="20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">
    <w:name w:val="kop 1"/>
    <w:basedOn w:val="Standaard"/>
    <w:next w:val="Standaard"/>
    <w:link w:val="Tekenkop1"/>
    <w:uiPriority w:val="9"/>
    <w:qFormat/>
    <w:rsid w:val="00DB493D"/>
    <w:pPr>
      <w:keepNext/>
      <w:keepLines/>
      <w:pBdr>
        <w:top w:val="single" w:sz="4" w:space="4" w:color="C9D0DC"/>
        <w:left w:val="single" w:sz="4" w:space="6" w:color="C9D0DC"/>
        <w:bottom w:val="single" w:sz="4" w:space="4" w:color="C9D0DC"/>
        <w:right w:val="single" w:sz="4" w:space="6" w:color="C9D0DC"/>
      </w:pBdr>
      <w:shd w:val="clear" w:color="auto" w:fill="988F78"/>
      <w:spacing w:before="360" w:after="240"/>
      <w:ind w:left="144" w:right="144"/>
      <w:outlineLvl w:val="0"/>
    </w:pPr>
    <w:rPr>
      <w:rFonts w:asciiTheme="majorHAnsi" w:eastAsiaTheme="majorEastAsia" w:hAnsiTheme="majorHAnsi" w:cstheme="majorBidi"/>
      <w:caps/>
      <w:color w:val="auto"/>
      <w:sz w:val="22"/>
      <w:szCs w:val="22"/>
    </w:rPr>
  </w:style>
  <w:style w:type="paragraph" w:customStyle="1" w:styleId="koptekst">
    <w:name w:val="koptekst"/>
    <w:basedOn w:val="Standaard"/>
    <w:link w:val="Tekenkoptekst"/>
    <w:uiPriority w:val="99"/>
    <w:unhideWhenUsed/>
    <w:pPr>
      <w:tabs>
        <w:tab w:val="center" w:pos="4680"/>
        <w:tab w:val="right" w:pos="9360"/>
      </w:tabs>
      <w:spacing w:before="0" w:after="0"/>
      <w:jc w:val="right"/>
    </w:pPr>
  </w:style>
  <w:style w:type="character" w:customStyle="1" w:styleId="Tekenkoptekst">
    <w:name w:val="Teken koptekst"/>
    <w:basedOn w:val="Standaardalinea-lettertype"/>
    <w:link w:val="koptekst"/>
    <w:uiPriority w:val="99"/>
    <w:rPr>
      <w:kern w:val="20"/>
    </w:rPr>
  </w:style>
  <w:style w:type="paragraph" w:customStyle="1" w:styleId="voettekst">
    <w:name w:val="voettekst"/>
    <w:basedOn w:val="Standaard"/>
    <w:link w:val="Tekenvoettekst"/>
    <w:uiPriority w:val="99"/>
    <w:unhideWhenUsed/>
    <w:pPr>
      <w:pBdr>
        <w:top w:val="single" w:sz="4" w:space="6" w:color="B1C0CD" w:themeColor="accent1" w:themeTint="99"/>
        <w:left w:val="single" w:sz="2" w:space="4" w:color="FFFFFF" w:themeColor="background1"/>
      </w:pBdr>
      <w:spacing w:after="0"/>
      <w:ind w:right="101"/>
    </w:pPr>
  </w:style>
  <w:style w:type="character" w:customStyle="1" w:styleId="Tekenvoettekst">
    <w:name w:val="Teken voettekst"/>
    <w:basedOn w:val="Standaardalinea-lettertype"/>
    <w:link w:val="voettekst"/>
    <w:uiPriority w:val="99"/>
    <w:rPr>
      <w:kern w:val="20"/>
    </w:rPr>
  </w:style>
  <w:style w:type="paragraph" w:styleId="Geenafstand">
    <w:name w:val="No Spacing"/>
    <w:link w:val="GeenafstandChar"/>
    <w:uiPriority w:val="1"/>
    <w:qFormat/>
    <w:pPr>
      <w:spacing w:before="0" w:after="0"/>
    </w:pPr>
  </w:style>
  <w:style w:type="character" w:customStyle="1" w:styleId="Sterk">
    <w:name w:val="Sterk"/>
    <w:basedOn w:val="Standaardalinea-lettertype"/>
    <w:uiPriority w:val="1"/>
    <w:unhideWhenUsed/>
    <w:qFormat/>
    <w:rPr>
      <w:b/>
      <w:bCs/>
    </w:rPr>
  </w:style>
  <w:style w:type="character" w:customStyle="1" w:styleId="GeenafstandChar">
    <w:name w:val="Geen afstand Char"/>
    <w:basedOn w:val="Standaardalinea-lettertype"/>
    <w:link w:val="Geenafstand"/>
    <w:uiPriority w:val="1"/>
  </w:style>
  <w:style w:type="table" w:styleId="Tabelraster">
    <w:name w:val="Table Grid"/>
    <w:basedOn w:val="Standaardtabel"/>
    <w:uiPriority w:val="5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qFormat/>
    <w:pPr>
      <w:spacing w:before="480" w:after="160"/>
    </w:pPr>
    <w:rPr>
      <w:rFonts w:asciiTheme="majorHAnsi" w:eastAsiaTheme="majorEastAsia" w:hAnsiTheme="majorHAnsi" w:cstheme="majorBidi"/>
      <w:caps/>
      <w:color w:val="7E97AD" w:themeColor="accent1"/>
      <w:kern w:val="28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Pr>
      <w:rFonts w:asciiTheme="majorHAnsi" w:eastAsiaTheme="majorEastAsia" w:hAnsiTheme="majorHAnsi" w:cstheme="majorBidi"/>
      <w:caps/>
      <w:color w:val="7E97AD" w:themeColor="accent1"/>
      <w:kern w:val="28"/>
      <w:sz w:val="48"/>
      <w:szCs w:val="48"/>
    </w:rPr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styleId="Afsluiting">
    <w:name w:val="Closing"/>
    <w:basedOn w:val="Standaard"/>
    <w:link w:val="AfsluitingChar"/>
    <w:uiPriority w:val="99"/>
    <w:unhideWhenUsed/>
    <w:pPr>
      <w:spacing w:before="600" w:after="80"/>
    </w:pPr>
  </w:style>
  <w:style w:type="character" w:customStyle="1" w:styleId="AfsluitingChar">
    <w:name w:val="Afsluiting Char"/>
    <w:basedOn w:val="Standaardalinea-lettertype"/>
    <w:link w:val="Afsluiting"/>
    <w:uiPriority w:val="99"/>
    <w:rPr>
      <w:kern w:val="20"/>
    </w:rPr>
  </w:style>
  <w:style w:type="table" w:customStyle="1" w:styleId="Tabelmetstatusrapport">
    <w:name w:val="Tabel met statusrapport"/>
    <w:basedOn w:val="Standaardtabel"/>
    <w:uiPriority w:val="99"/>
    <w:tblPr>
      <w:tblBorders>
        <w:insideH w:val="single" w:sz="4" w:space="0" w:color="BFBFBF" w:themeColor="background1" w:themeShade="BF"/>
      </w:tblBorders>
    </w:tblPr>
    <w:tblStylePr w:type="firstRow">
      <w:rPr>
        <w:rFonts w:asciiTheme="majorHAnsi" w:hAnsiTheme="majorHAnsi"/>
        <w:caps/>
        <w:smallCaps w:val="0"/>
        <w:color w:val="577188" w:themeColor="accent1" w:themeShade="BF"/>
      </w:rPr>
      <w:tblPr/>
      <w:tcPr>
        <w:vAlign w:val="bottom"/>
      </w:tcPr>
    </w:tblStylePr>
  </w:style>
  <w:style w:type="character" w:customStyle="1" w:styleId="Tekenkop1">
    <w:name w:val="Teken kop 1"/>
    <w:basedOn w:val="Standaardalinea-lettertype"/>
    <w:link w:val="kop1"/>
    <w:uiPriority w:val="9"/>
    <w:rsid w:val="00DB493D"/>
    <w:rPr>
      <w:rFonts w:asciiTheme="majorHAnsi" w:eastAsiaTheme="majorEastAsia" w:hAnsiTheme="majorHAnsi" w:cstheme="majorBidi"/>
      <w:caps/>
      <w:color w:val="auto"/>
      <w:kern w:val="20"/>
      <w:sz w:val="22"/>
      <w:szCs w:val="22"/>
      <w:shd w:val="clear" w:color="auto" w:fill="988F78"/>
    </w:rPr>
  </w:style>
  <w:style w:type="paragraph" w:styleId="Koptekst0">
    <w:name w:val="header"/>
    <w:basedOn w:val="Standaard"/>
    <w:link w:val="KoptekstChar"/>
    <w:uiPriority w:val="99"/>
    <w:unhideWhenUsed/>
    <w:rsid w:val="00BC7117"/>
    <w:pPr>
      <w:tabs>
        <w:tab w:val="center" w:pos="4536"/>
        <w:tab w:val="right" w:pos="9072"/>
      </w:tabs>
      <w:spacing w:before="0" w:after="0"/>
    </w:pPr>
  </w:style>
  <w:style w:type="character" w:customStyle="1" w:styleId="KoptekstChar">
    <w:name w:val="Koptekst Char"/>
    <w:basedOn w:val="Standaardalinea-lettertype"/>
    <w:link w:val="Koptekst0"/>
    <w:uiPriority w:val="99"/>
    <w:rsid w:val="00BC7117"/>
    <w:rPr>
      <w:kern w:val="20"/>
    </w:rPr>
  </w:style>
  <w:style w:type="paragraph" w:styleId="Voettekst0">
    <w:name w:val="footer"/>
    <w:basedOn w:val="Standaard"/>
    <w:link w:val="VoettekstChar"/>
    <w:uiPriority w:val="99"/>
    <w:unhideWhenUsed/>
    <w:rsid w:val="00BC7117"/>
    <w:pPr>
      <w:tabs>
        <w:tab w:val="center" w:pos="4536"/>
        <w:tab w:val="right" w:pos="9072"/>
      </w:tabs>
      <w:spacing w:before="0" w:after="0"/>
    </w:pPr>
  </w:style>
  <w:style w:type="character" w:customStyle="1" w:styleId="VoettekstChar">
    <w:name w:val="Voettekst Char"/>
    <w:basedOn w:val="Standaardalinea-lettertype"/>
    <w:link w:val="Voettekst0"/>
    <w:uiPriority w:val="99"/>
    <w:rsid w:val="00BC7117"/>
    <w:rPr>
      <w:kern w:val="20"/>
    </w:rPr>
  </w:style>
  <w:style w:type="paragraph" w:styleId="Lijstalinea">
    <w:name w:val="List Paragraph"/>
    <w:basedOn w:val="Standaard"/>
    <w:uiPriority w:val="34"/>
    <w:qFormat/>
    <w:rsid w:val="00C3498F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0C37B9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C37B9"/>
    <w:rPr>
      <w:rFonts w:ascii="Segoe UI" w:hAnsi="Segoe UI" w:cs="Segoe UI"/>
      <w:kern w:val="20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B7687F"/>
    <w:rPr>
      <w:color w:val="646464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768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mailto:Info@mnlt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ndrik\AppData\Roaming\Microsoft\Templates\Projectstatusrapport.dotx" TargetMode="External"/></Relationships>
</file>

<file path=word/theme/theme1.xml><?xml version="1.0" encoding="utf-8"?>
<a:theme xmlns:a="http://schemas.openxmlformats.org/drawingml/2006/main" name="Business Set Blue">
  <a:themeElements>
    <a:clrScheme name="word_design_set">
      <a:dk1>
        <a:srgbClr val="000000"/>
      </a:dk1>
      <a:lt1>
        <a:srgbClr val="FFFFFF"/>
      </a:lt1>
      <a:dk2>
        <a:srgbClr val="1F2123"/>
      </a:dk2>
      <a:lt2>
        <a:srgbClr val="DC9E1F"/>
      </a:lt2>
      <a:accent1>
        <a:srgbClr val="7E97AD"/>
      </a:accent1>
      <a:accent2>
        <a:srgbClr val="CC8E60"/>
      </a:accent2>
      <a:accent3>
        <a:srgbClr val="7A6A60"/>
      </a:accent3>
      <a:accent4>
        <a:srgbClr val="B4936D"/>
      </a:accent4>
      <a:accent5>
        <a:srgbClr val="67787B"/>
      </a:accent5>
      <a:accent6>
        <a:srgbClr val="9D936F"/>
      </a:accent6>
      <a:hlink>
        <a:srgbClr val="646464"/>
      </a:hlink>
      <a:folHlink>
        <a:srgbClr val="969696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84D0A8DF3CA542A4CDFAF0CA3A1C9A" ma:contentTypeVersion="14" ma:contentTypeDescription="Een nieuw document maken." ma:contentTypeScope="" ma:versionID="872ef310530b0d614e1b0264a0f3aebe">
  <xsd:schema xmlns:xsd="http://www.w3.org/2001/XMLSchema" xmlns:xs="http://www.w3.org/2001/XMLSchema" xmlns:p="http://schemas.microsoft.com/office/2006/metadata/properties" xmlns:ns3="58eb700a-d41c-4a31-a1ab-72c4d8f7fe44" xmlns:ns4="692c6a3e-51c9-4cb2-bdca-b0d411a9cafa" targetNamespace="http://schemas.microsoft.com/office/2006/metadata/properties" ma:root="true" ma:fieldsID="4da82640fdfd6c1c66bd59490f078aee" ns3:_="" ns4:_="">
    <xsd:import namespace="58eb700a-d41c-4a31-a1ab-72c4d8f7fe44"/>
    <xsd:import namespace="692c6a3e-51c9-4cb2-bdca-b0d411a9caf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eb700a-d41c-4a31-a1ab-72c4d8f7fe4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2c6a3e-51c9-4cb2-bdca-b0d411a9c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mappings xmlns="http://schemas.microsoft.com/pics">
  <picture>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</picture>
</mappings>
</file>

<file path=customXml/item4.xml><?xml version="1.0" encoding="utf-8"?>
<b:Sources xmlns:b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08DDDE-EF95-479A-B5C5-ADFAC16D87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9F3BC3-48DF-4649-941E-319C50CB7D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eb700a-d41c-4a31-a1ab-72c4d8f7fe44"/>
    <ds:schemaRef ds:uri="692c6a3e-51c9-4cb2-bdca-b0d411a9ca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E18979-C756-43FD-9D2A-15203E6A502A}">
  <ds:schemaRefs>
    <ds:schemaRef ds:uri="http://schemas.microsoft.com/pics"/>
  </ds:schemaRefs>
</ds:datastoreItem>
</file>

<file path=customXml/itemProps4.xml><?xml version="1.0" encoding="utf-8"?>
<ds:datastoreItem xmlns:ds="http://schemas.openxmlformats.org/officeDocument/2006/customXml" ds:itemID="{34744E8A-137E-4993-AFE1-32DF1F2ADAD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E5E5018-7853-4CAD-BD3B-0F1EF8CDFC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Projectstatusrapport</Template>
  <TotalTime>247</TotalTime>
  <Pages>2</Pages>
  <Words>110</Words>
  <Characters>852</Characters>
  <Application>Microsoft Office Word</Application>
  <DocSecurity>0</DocSecurity>
  <Lines>65</Lines>
  <Paragraphs>21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Hendrik</dc:creator>
  <cp:keywords/>
  <cp:lastModifiedBy>Ilayda Aksoy</cp:lastModifiedBy>
  <cp:revision>95</cp:revision>
  <cp:lastPrinted>2022-06-01T12:00:00Z</cp:lastPrinted>
  <dcterms:created xsi:type="dcterms:W3CDTF">2024-05-31T11:38:00Z</dcterms:created>
  <dcterms:modified xsi:type="dcterms:W3CDTF">2026-10-07T18:38:00Z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TC027909449991</vt:lpwstr>
  </property>
  <property fmtid="{D5CDD505-2E9C-101B-9397-08002B2CF9AE}" pid="3" name="ContentTypeId">
    <vt:lpwstr>0x010100B084D0A8DF3CA542A4CDFAF0CA3A1C9A</vt:lpwstr>
  </property>
</Properties>
</file>